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AAE" w:rsidRPr="004576FF" w:rsidRDefault="00172AAE" w:rsidP="004576F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This Contract is made on </w:t>
      </w:r>
      <w:r w:rsidR="004B32F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July 25,</w:t>
      </w:r>
      <w:r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201</w:t>
      </w:r>
      <w:r w:rsidR="004B32F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5</w:t>
      </w:r>
      <w:r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, between </w:t>
      </w:r>
      <w:r w:rsidR="0046271C"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San Leandro </w:t>
      </w:r>
      <w:r w:rsidR="00880A9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Unified School District Health and Wellness Center</w:t>
      </w:r>
      <w:r w:rsidR="0071129F"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(hereinafter “</w:t>
      </w:r>
      <w:r w:rsidR="00880A9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SLUSDHW</w:t>
      </w:r>
      <w:r w:rsidR="0071129F"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”)</w:t>
      </w:r>
      <w:r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, City of </w:t>
      </w:r>
      <w:r w:rsidR="0046271C"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San Leandro</w:t>
      </w:r>
      <w:r w:rsidR="000A76E3"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,</w:t>
      </w:r>
      <w:r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State of California, and Achieve Learning and Resource Center Inc.</w:t>
      </w:r>
      <w:r w:rsidR="0071129F"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(hereinafter “ALRC”)</w:t>
      </w:r>
      <w:r w:rsidRPr="004576F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, City of Whittier, State of California.</w:t>
      </w:r>
    </w:p>
    <w:p w:rsidR="00172AAE" w:rsidRPr="004576FF" w:rsidRDefault="00172AAE" w:rsidP="0071129F">
      <w:pPr>
        <w:spacing w:before="240" w:after="240" w:line="312" w:lineRule="atLeast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For valuable consideration, the parties </w:t>
      </w:r>
      <w:r w:rsidR="0071129F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do mutually agree to the following terms and conditions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:</w:t>
      </w:r>
    </w:p>
    <w:p w:rsidR="0071129F" w:rsidRPr="004576FF" w:rsidRDefault="00172AAE" w:rsidP="0071129F">
      <w:pPr>
        <w:spacing w:before="240" w:after="240" w:line="312" w:lineRule="atLeast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I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ab/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  <w:t>Services</w:t>
      </w:r>
      <w:r w:rsidR="0071129F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– </w:t>
      </w:r>
      <w:r w:rsidR="0071129F" w:rsidRPr="004576FF"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  <w:t>Responsibility of ALRC</w:t>
      </w:r>
    </w:p>
    <w:p w:rsidR="00825F11" w:rsidRDefault="00172AAE" w:rsidP="0046271C">
      <w:pPr>
        <w:spacing w:before="240" w:after="240" w:line="312" w:lineRule="atLeast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Subject to the terms set forth in this agreement, </w:t>
      </w:r>
      <w:r w:rsidR="0071129F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ALRC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agrees to provide </w:t>
      </w:r>
      <w:r w:rsidR="00825F1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after school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tutoring services at </w:t>
      </w:r>
      <w:r w:rsidR="0046271C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San Leandro High School</w:t>
      </w:r>
      <w:r w:rsidR="007C7D78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. ALRC will s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upply </w:t>
      </w:r>
      <w:r w:rsidR="004B32FB">
        <w:rPr>
          <w:rFonts w:asciiTheme="minorHAnsi" w:eastAsia="Times New Roman" w:hAnsiTheme="minorHAnsi" w:cstheme="minorHAnsi"/>
          <w:color w:val="000000"/>
          <w:sz w:val="24"/>
          <w:szCs w:val="24"/>
        </w:rPr>
        <w:t>two</w:t>
      </w:r>
      <w:r w:rsidR="0071129F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tutor</w:t>
      </w:r>
      <w:r w:rsidR="0046271C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s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091D7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one of which will be the </w:t>
      </w:r>
      <w:r w:rsidR="00825F11">
        <w:rPr>
          <w:rFonts w:asciiTheme="minorHAnsi" w:eastAsia="Times New Roman" w:hAnsiTheme="minorHAnsi" w:cstheme="minorHAnsi"/>
          <w:color w:val="000000"/>
          <w:sz w:val="24"/>
          <w:szCs w:val="24"/>
        </w:rPr>
        <w:t>Site C</w:t>
      </w:r>
      <w:r w:rsidR="007C7D78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oordinator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to </w:t>
      </w:r>
      <w:r w:rsidR="004B32FB">
        <w:rPr>
          <w:rFonts w:asciiTheme="minorHAnsi" w:eastAsia="Times New Roman" w:hAnsiTheme="minorHAnsi" w:cstheme="minorHAnsi"/>
          <w:color w:val="000000"/>
          <w:sz w:val="24"/>
          <w:szCs w:val="24"/>
        </w:rPr>
        <w:t>SLHS’s</w:t>
      </w:r>
      <w:r w:rsidR="000A76E3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site </w:t>
      </w:r>
      <w:r w:rsidR="00825F11">
        <w:rPr>
          <w:rFonts w:asciiTheme="minorHAnsi" w:eastAsia="Times New Roman" w:hAnsiTheme="minorHAnsi" w:cstheme="minorHAnsi"/>
          <w:color w:val="000000"/>
          <w:sz w:val="24"/>
          <w:szCs w:val="24"/>
        </w:rPr>
        <w:t>weekly Monday through Thursday. The t</w:t>
      </w:r>
      <w:r w:rsidR="004B32FB">
        <w:rPr>
          <w:rFonts w:asciiTheme="minorHAnsi" w:eastAsia="Times New Roman" w:hAnsiTheme="minorHAnsi" w:cstheme="minorHAnsi"/>
          <w:color w:val="000000"/>
          <w:sz w:val="24"/>
          <w:szCs w:val="24"/>
        </w:rPr>
        <w:t>utors will work from 3</w:t>
      </w:r>
      <w:r w:rsid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:30</w:t>
      </w:r>
      <w:r w:rsidR="004B32FB">
        <w:rPr>
          <w:rFonts w:asciiTheme="minorHAnsi" w:eastAsia="Times New Roman" w:hAnsiTheme="minorHAnsi" w:cstheme="minorHAnsi"/>
          <w:color w:val="000000"/>
          <w:sz w:val="24"/>
          <w:szCs w:val="24"/>
        </w:rPr>
        <w:t>pm to 5</w:t>
      </w:r>
      <w:r w:rsid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:30</w:t>
      </w:r>
      <w:r w:rsidR="00825F1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pm on every Monday through Thursday </w:t>
      </w:r>
      <w:r w:rsidR="00825F11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from </w:t>
      </w:r>
      <w:r w:rsidR="002A5622">
        <w:rPr>
          <w:rFonts w:asciiTheme="minorHAnsi" w:eastAsia="Times New Roman" w:hAnsiTheme="minorHAnsi" w:cstheme="minorHAnsi"/>
          <w:color w:val="000000"/>
          <w:sz w:val="24"/>
          <w:szCs w:val="24"/>
        </w:rPr>
        <w:t>September</w:t>
      </w:r>
      <w:r w:rsidR="004B32FB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9703E2">
        <w:rPr>
          <w:rFonts w:asciiTheme="minorHAnsi" w:eastAsia="Times New Roman" w:hAnsiTheme="minorHAnsi" w:cstheme="minorHAnsi"/>
          <w:color w:val="000000"/>
          <w:sz w:val="24"/>
          <w:szCs w:val="24"/>
        </w:rPr>
        <w:t>21</w:t>
      </w:r>
      <w:r w:rsidR="009703E2" w:rsidRPr="009703E2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</w:rPr>
        <w:t>st</w:t>
      </w:r>
      <w:r w:rsidR="004B32FB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, 2015</w:t>
      </w:r>
      <w:r w:rsidR="00880A93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to June 8</w:t>
      </w:r>
      <w:r w:rsidR="00825F11" w:rsidRPr="00880A9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</w:rPr>
        <w:t>th</w:t>
      </w:r>
      <w:r w:rsidR="004B32FB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, 2015</w:t>
      </w:r>
      <w:r w:rsidR="00825F11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, excepting</w:t>
      </w:r>
      <w:r w:rsidR="00825F1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days when the school is closed. In addition to </w:t>
      </w:r>
      <w:r w:rsid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instruction</w:t>
      </w:r>
      <w:r w:rsidR="00825F1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hours, </w:t>
      </w:r>
      <w:r w:rsidR="00825F11" w:rsidRPr="00091D7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the Site Coordinator will </w:t>
      </w:r>
      <w:r w:rsidR="00880A93" w:rsidRPr="00091D7C">
        <w:rPr>
          <w:rFonts w:asciiTheme="minorHAnsi" w:eastAsia="Times New Roman" w:hAnsiTheme="minorHAnsi" w:cstheme="minorHAnsi"/>
          <w:color w:val="000000"/>
          <w:sz w:val="24"/>
          <w:szCs w:val="24"/>
        </w:rPr>
        <w:t>be available for additional time</w:t>
      </w:r>
      <w:r w:rsidR="00B77BE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each week </w:t>
      </w:r>
      <w:r w:rsidR="00880A93" w:rsidRPr="00091D7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to </w:t>
      </w:r>
      <w:r w:rsidR="00B77BE0">
        <w:rPr>
          <w:rFonts w:asciiTheme="minorHAnsi" w:eastAsia="Times New Roman" w:hAnsiTheme="minorHAnsi" w:cstheme="minorHAnsi"/>
          <w:color w:val="000000"/>
          <w:sz w:val="24"/>
          <w:szCs w:val="24"/>
        </w:rPr>
        <w:t>ensure quality control</w:t>
      </w:r>
      <w:r w:rsidR="00880A93" w:rsidRPr="00091D7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and to perform</w:t>
      </w:r>
      <w:r w:rsidR="00825F11" w:rsidRPr="00091D7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tasks </w:t>
      </w:r>
      <w:r w:rsidR="00880A93" w:rsidRPr="00091D7C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such as </w:t>
      </w:r>
      <w:r w:rsidR="00825F11" w:rsidRPr="00091D7C">
        <w:rPr>
          <w:rFonts w:asciiTheme="minorHAnsi" w:eastAsia="Times New Roman" w:hAnsiTheme="minorHAnsi" w:cstheme="minorHAnsi"/>
          <w:color w:val="000000"/>
          <w:sz w:val="24"/>
          <w:szCs w:val="24"/>
        </w:rPr>
        <w:t>scheduling, coordinating</w:t>
      </w:r>
      <w:r w:rsidR="00825F1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progress reports, logging contacts, observing tutor</w:t>
      </w:r>
      <w:r w:rsid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s</w:t>
      </w:r>
      <w:r w:rsidR="00825F1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meeting with </w:t>
      </w:r>
      <w:r w:rsidR="004B32FB">
        <w:rPr>
          <w:rFonts w:asciiTheme="minorHAnsi" w:eastAsia="Times New Roman" w:hAnsiTheme="minorHAnsi" w:cstheme="minorHAnsi"/>
          <w:color w:val="000000"/>
          <w:sz w:val="24"/>
          <w:szCs w:val="24"/>
        </w:rPr>
        <w:t>SLHS</w:t>
      </w:r>
      <w:r w:rsidR="00825F11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staff, contacting teachers, monitoring attendance, and other miscellaneous tasks.</w:t>
      </w:r>
    </w:p>
    <w:p w:rsidR="003F44C7" w:rsidRPr="004576FF" w:rsidRDefault="000A76E3" w:rsidP="0046271C">
      <w:pPr>
        <w:spacing w:before="240" w:after="240" w:line="312" w:lineRule="atLeast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The times are </w:t>
      </w:r>
      <w:r w:rsidR="00172AAE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subject to change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at the consent of both parties</w:t>
      </w:r>
      <w:r w:rsidR="00172AAE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The agreement </w:t>
      </w:r>
      <w:r w:rsidR="00172AAE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will begin on </w:t>
      </w:r>
      <w:r w:rsidR="00880A93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August 1</w:t>
      </w:r>
      <w:r w:rsidR="00825F11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, 201</w:t>
      </w:r>
      <w:r w:rsidR="00880A93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5</w:t>
      </w:r>
      <w:r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172AAE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and terminate on </w:t>
      </w:r>
      <w:r w:rsidR="00880A93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June 8</w:t>
      </w:r>
      <w:r w:rsidR="003F44C7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,</w:t>
      </w:r>
      <w:r w:rsidR="00880A93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2016</w:t>
      </w:r>
      <w:r w:rsidR="00172AAE" w:rsidRP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. Should a schedule change be required by eit</w:t>
      </w:r>
      <w:r w:rsidR="00172AAE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her party, it must be done at least </w:t>
      </w:r>
      <w:r w:rsidR="003F6D0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48 </w:t>
      </w:r>
      <w:r w:rsidR="00172AAE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hours in advance of the session</w:t>
      </w:r>
      <w:r w:rsidR="0071129F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and agreed upon by both parties in advance</w:t>
      </w:r>
      <w:r w:rsidR="00172AAE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Sessions rescheduled or cancelled less than </w:t>
      </w:r>
      <w:r w:rsidR="003F6D00">
        <w:rPr>
          <w:rFonts w:asciiTheme="minorHAnsi" w:eastAsia="Times New Roman" w:hAnsiTheme="minorHAnsi" w:cstheme="minorHAnsi"/>
          <w:color w:val="000000"/>
          <w:sz w:val="24"/>
          <w:szCs w:val="24"/>
        </w:rPr>
        <w:t>48</w:t>
      </w:r>
      <w:r w:rsidR="00172AAE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hours in advance will be billed at the agreed upon rate, and ALRC will not be responsible for providing services should this happen.</w:t>
      </w:r>
    </w:p>
    <w:p w:rsidR="0052171C" w:rsidRPr="004576FF" w:rsidRDefault="0052171C" w:rsidP="0052171C">
      <w:pPr>
        <w:spacing w:before="240" w:after="240" w:line="312" w:lineRule="atLeast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II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ab/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  <w:t>Terms of Service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</w:p>
    <w:p w:rsidR="0052171C" w:rsidRPr="00C23D09" w:rsidRDefault="0052171C" w:rsidP="00A90604">
      <w:pPr>
        <w:spacing w:before="240" w:after="240" w:line="312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Independent contractor with SLUSD </w:t>
      </w:r>
      <w:r w:rsidR="00880A93">
        <w:rPr>
          <w:rFonts w:asciiTheme="minorHAnsi" w:eastAsia="Times New Roman" w:hAnsiTheme="minorHAnsi" w:cstheme="minorHAnsi"/>
          <w:color w:val="000000"/>
          <w:sz w:val="24"/>
          <w:szCs w:val="24"/>
        </w:rPr>
        <w:t>Health and Wellness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ALRC’s role as an independent contractor must be observed at all times. At no point should ALRC </w:t>
      </w:r>
      <w:r w:rsidRPr="004576FF">
        <w:rPr>
          <w:rFonts w:eastAsia="Times New Roman" w:cstheme="minorHAnsi"/>
          <w:color w:val="000000"/>
          <w:sz w:val="24"/>
          <w:szCs w:val="24"/>
        </w:rPr>
        <w:t>use a classroom without a SLUSD</w:t>
      </w:r>
      <w:r w:rsidR="00B2682C">
        <w:rPr>
          <w:rFonts w:eastAsia="Times New Roman" w:cstheme="minorHAnsi"/>
          <w:color w:val="000000"/>
          <w:sz w:val="24"/>
          <w:szCs w:val="24"/>
        </w:rPr>
        <w:t>HW</w:t>
      </w:r>
      <w:r w:rsidRPr="004576FF">
        <w:rPr>
          <w:rFonts w:eastAsia="Times New Roman" w:cstheme="minorHAnsi"/>
          <w:color w:val="000000"/>
          <w:sz w:val="24"/>
          <w:szCs w:val="24"/>
        </w:rPr>
        <w:t xml:space="preserve"> representative/staff member on site. A suitable space must be provided for ALRC with adequate seating and workspace for all students. Should any of the above terms not be met at any point during a session, ALRC reserves the right to terminate the session and bill the session in full at the agreed upon rate.</w:t>
      </w:r>
    </w:p>
    <w:p w:rsidR="00A90604" w:rsidRPr="004576FF" w:rsidRDefault="00A90604" w:rsidP="00A90604">
      <w:pPr>
        <w:spacing w:before="240" w:after="240" w:line="312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r w:rsidRPr="004576FF">
        <w:rPr>
          <w:rFonts w:eastAsia="Times New Roman" w:cstheme="minorHAnsi"/>
          <w:color w:val="000000"/>
          <w:sz w:val="24"/>
          <w:szCs w:val="24"/>
        </w:rPr>
        <w:t>III</w:t>
      </w:r>
      <w:r w:rsidRPr="004576FF">
        <w:rPr>
          <w:rFonts w:eastAsia="Times New Roman" w:cstheme="minorHAnsi"/>
          <w:color w:val="000000"/>
          <w:sz w:val="24"/>
          <w:szCs w:val="24"/>
        </w:rPr>
        <w:tab/>
      </w:r>
      <w:r w:rsidR="00172AAE" w:rsidRPr="004576F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576FF">
        <w:rPr>
          <w:rFonts w:eastAsia="Times New Roman" w:cstheme="minorHAnsi"/>
          <w:color w:val="000000"/>
          <w:sz w:val="24"/>
          <w:szCs w:val="24"/>
          <w:u w:val="single"/>
        </w:rPr>
        <w:t>Compensation and Reimbursement</w:t>
      </w:r>
      <w:r w:rsidR="000A76E3" w:rsidRPr="004576FF">
        <w:rPr>
          <w:rFonts w:eastAsia="Times New Roman" w:cstheme="minorHAnsi"/>
          <w:color w:val="000000"/>
          <w:sz w:val="24"/>
          <w:szCs w:val="24"/>
        </w:rPr>
        <w:t xml:space="preserve">   </w:t>
      </w:r>
    </w:p>
    <w:p w:rsidR="007C7D78" w:rsidRPr="004576FF" w:rsidRDefault="00A90604" w:rsidP="0046271C">
      <w:pPr>
        <w:pStyle w:val="ListParagraph"/>
        <w:numPr>
          <w:ilvl w:val="0"/>
          <w:numId w:val="3"/>
        </w:numPr>
        <w:spacing w:before="240" w:after="240" w:line="312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r w:rsidRPr="004576FF">
        <w:rPr>
          <w:rFonts w:eastAsia="Times New Roman" w:cstheme="minorHAnsi"/>
          <w:b/>
          <w:bCs/>
          <w:color w:val="000000"/>
          <w:sz w:val="24"/>
          <w:szCs w:val="24"/>
        </w:rPr>
        <w:t>Contract Limit</w:t>
      </w:r>
      <w:r w:rsidRPr="004576FF">
        <w:rPr>
          <w:rFonts w:eastAsia="Times New Roman" w:cstheme="minorHAnsi"/>
          <w:color w:val="000000"/>
          <w:sz w:val="24"/>
          <w:szCs w:val="24"/>
        </w:rPr>
        <w:t>: For services performed and cost incurred during the term of the Agreement, the total amount billed shall not exceed</w:t>
      </w:r>
      <w:r w:rsidR="000A76E3" w:rsidRPr="004576FF">
        <w:rPr>
          <w:rFonts w:eastAsia="Times New Roman" w:cstheme="minorHAnsi"/>
          <w:color w:val="000000"/>
          <w:sz w:val="24"/>
          <w:szCs w:val="24"/>
        </w:rPr>
        <w:t xml:space="preserve"> $</w:t>
      </w:r>
      <w:r w:rsidR="00B2682C">
        <w:rPr>
          <w:rFonts w:eastAsia="Times New Roman" w:cstheme="minorHAnsi"/>
          <w:color w:val="000000"/>
          <w:sz w:val="24"/>
          <w:szCs w:val="24"/>
        </w:rPr>
        <w:t>28</w:t>
      </w:r>
      <w:r w:rsidR="001D466A" w:rsidRPr="004576FF">
        <w:rPr>
          <w:rFonts w:eastAsia="Times New Roman" w:cstheme="minorHAnsi"/>
          <w:color w:val="000000"/>
          <w:sz w:val="24"/>
          <w:szCs w:val="24"/>
        </w:rPr>
        <w:t>,</w:t>
      </w:r>
      <w:r w:rsidR="00C548CC">
        <w:rPr>
          <w:rFonts w:eastAsia="Times New Roman" w:cstheme="minorHAnsi"/>
          <w:color w:val="000000"/>
          <w:sz w:val="24"/>
          <w:szCs w:val="24"/>
        </w:rPr>
        <w:t>0</w:t>
      </w:r>
      <w:r w:rsidR="0046271C" w:rsidRPr="004576FF">
        <w:rPr>
          <w:rFonts w:eastAsia="Times New Roman" w:cstheme="minorHAnsi"/>
          <w:color w:val="000000"/>
          <w:sz w:val="24"/>
          <w:szCs w:val="24"/>
        </w:rPr>
        <w:t>00</w:t>
      </w:r>
      <w:r w:rsidRPr="004576FF">
        <w:rPr>
          <w:rFonts w:eastAsia="Times New Roman" w:cstheme="minorHAnsi"/>
          <w:color w:val="000000"/>
          <w:sz w:val="24"/>
          <w:szCs w:val="24"/>
        </w:rPr>
        <w:t xml:space="preserve">. This payment shall be </w:t>
      </w:r>
      <w:r w:rsidR="000444D1" w:rsidRPr="004576FF">
        <w:rPr>
          <w:rFonts w:eastAsia="Times New Roman" w:cstheme="minorHAnsi"/>
          <w:color w:val="000000"/>
          <w:sz w:val="24"/>
          <w:szCs w:val="24"/>
        </w:rPr>
        <w:t>for</w:t>
      </w:r>
      <w:r w:rsidR="007C7D78" w:rsidRPr="004576FF">
        <w:rPr>
          <w:rFonts w:eastAsia="Times New Roman" w:cstheme="minorHAnsi"/>
          <w:color w:val="000000"/>
          <w:sz w:val="24"/>
          <w:szCs w:val="24"/>
        </w:rPr>
        <w:t>:</w:t>
      </w:r>
    </w:p>
    <w:p w:rsidR="007C7D78" w:rsidRPr="004576FF" w:rsidRDefault="007C7D78" w:rsidP="007C7D78">
      <w:pPr>
        <w:pStyle w:val="ListParagraph"/>
        <w:spacing w:before="240" w:after="240" w:line="312" w:lineRule="atLeast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FA1A74" w:rsidRDefault="00091D7C" w:rsidP="00C23D09">
      <w:pPr>
        <w:pStyle w:val="ListParagraph"/>
        <w:numPr>
          <w:ilvl w:val="0"/>
          <w:numId w:val="5"/>
        </w:numPr>
        <w:spacing w:before="240" w:after="240" w:line="312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5</w:t>
      </w:r>
      <w:r w:rsidR="008655A1">
        <w:rPr>
          <w:rFonts w:eastAsia="Times New Roman" w:cstheme="minorHAnsi"/>
          <w:color w:val="000000"/>
          <w:sz w:val="24"/>
          <w:szCs w:val="24"/>
        </w:rPr>
        <w:t>1</w:t>
      </w:r>
      <w:r w:rsidR="002A5622">
        <w:rPr>
          <w:rFonts w:eastAsia="Times New Roman" w:cstheme="minorHAnsi"/>
          <w:color w:val="000000"/>
          <w:sz w:val="24"/>
          <w:szCs w:val="24"/>
        </w:rPr>
        <w:t>2</w:t>
      </w:r>
      <w:r w:rsidR="00600DF7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C548CC">
        <w:rPr>
          <w:rFonts w:eastAsia="Times New Roman" w:cstheme="minorHAnsi"/>
          <w:color w:val="000000"/>
          <w:sz w:val="24"/>
          <w:szCs w:val="24"/>
        </w:rPr>
        <w:t>instruction hours</w:t>
      </w:r>
      <w:r w:rsidR="00600DF7">
        <w:rPr>
          <w:rFonts w:eastAsia="Times New Roman" w:cstheme="minorHAnsi"/>
          <w:color w:val="000000"/>
          <w:sz w:val="24"/>
          <w:szCs w:val="24"/>
        </w:rPr>
        <w:t xml:space="preserve"> (</w:t>
      </w:r>
      <w:r w:rsidR="00B2682C">
        <w:rPr>
          <w:rFonts w:eastAsia="Times New Roman" w:cstheme="minorHAnsi"/>
          <w:color w:val="000000"/>
          <w:sz w:val="24"/>
          <w:szCs w:val="24"/>
        </w:rPr>
        <w:t>1</w:t>
      </w:r>
      <w:r w:rsidR="008655A1">
        <w:rPr>
          <w:rFonts w:eastAsia="Times New Roman" w:cstheme="minorHAnsi"/>
          <w:color w:val="000000"/>
          <w:sz w:val="24"/>
          <w:szCs w:val="24"/>
        </w:rPr>
        <w:t>28</w:t>
      </w:r>
      <w:r w:rsidR="00961496">
        <w:rPr>
          <w:rFonts w:eastAsia="Times New Roman" w:cstheme="minorHAnsi"/>
          <w:color w:val="000000"/>
          <w:sz w:val="24"/>
          <w:szCs w:val="24"/>
        </w:rPr>
        <w:t xml:space="preserve"> instruction days of </w:t>
      </w:r>
      <w:r w:rsidR="00B2682C">
        <w:rPr>
          <w:rFonts w:eastAsia="Times New Roman" w:cstheme="minorHAnsi"/>
          <w:color w:val="000000"/>
          <w:sz w:val="24"/>
          <w:szCs w:val="24"/>
        </w:rPr>
        <w:t>4</w:t>
      </w:r>
      <w:r w:rsidR="00961496">
        <w:rPr>
          <w:rFonts w:eastAsia="Times New Roman" w:cstheme="minorHAnsi"/>
          <w:color w:val="000000"/>
          <w:sz w:val="24"/>
          <w:szCs w:val="24"/>
        </w:rPr>
        <w:t xml:space="preserve"> total tutoring hours per day)</w:t>
      </w:r>
    </w:p>
    <w:p w:rsidR="00C23D09" w:rsidRPr="00C23D09" w:rsidRDefault="00091D7C" w:rsidP="00C23D09">
      <w:pPr>
        <w:pStyle w:val="ListParagraph"/>
        <w:spacing w:before="240" w:after="240" w:line="312" w:lineRule="atLeast"/>
        <w:ind w:left="1080"/>
        <w:jc w:val="both"/>
        <w:rPr>
          <w:rFonts w:eastAsia="Times New Roman" w:cstheme="minorHAnsi"/>
          <w:i/>
          <w:color w:val="000000"/>
          <w:sz w:val="24"/>
          <w:szCs w:val="24"/>
        </w:rPr>
      </w:pPr>
      <w:r>
        <w:rPr>
          <w:rFonts w:eastAsia="Times New Roman" w:cstheme="minorHAnsi"/>
          <w:i/>
          <w:color w:val="000000"/>
          <w:sz w:val="24"/>
          <w:szCs w:val="24"/>
        </w:rPr>
        <w:t>5</w:t>
      </w:r>
      <w:r w:rsidR="008655A1">
        <w:rPr>
          <w:rFonts w:eastAsia="Times New Roman" w:cstheme="minorHAnsi"/>
          <w:i/>
          <w:color w:val="000000"/>
          <w:sz w:val="24"/>
          <w:szCs w:val="24"/>
        </w:rPr>
        <w:t>1</w:t>
      </w:r>
      <w:r w:rsidR="002A5622">
        <w:rPr>
          <w:rFonts w:eastAsia="Times New Roman" w:cstheme="minorHAnsi"/>
          <w:i/>
          <w:color w:val="000000"/>
          <w:sz w:val="24"/>
          <w:szCs w:val="24"/>
        </w:rPr>
        <w:t>2</w:t>
      </w:r>
      <w:r w:rsidR="00600DF7">
        <w:rPr>
          <w:rFonts w:eastAsia="Times New Roman" w:cstheme="minorHAnsi"/>
          <w:i/>
          <w:color w:val="000000"/>
          <w:sz w:val="24"/>
          <w:szCs w:val="24"/>
        </w:rPr>
        <w:t xml:space="preserve"> instruction hours x $</w:t>
      </w:r>
      <w:r>
        <w:rPr>
          <w:rFonts w:eastAsia="Times New Roman" w:cstheme="minorHAnsi"/>
          <w:i/>
          <w:color w:val="000000"/>
          <w:sz w:val="24"/>
          <w:szCs w:val="24"/>
        </w:rPr>
        <w:t>50</w:t>
      </w:r>
      <w:r w:rsidR="00600DF7">
        <w:rPr>
          <w:rFonts w:eastAsia="Times New Roman" w:cstheme="minorHAnsi"/>
          <w:i/>
          <w:color w:val="000000"/>
          <w:sz w:val="24"/>
          <w:szCs w:val="24"/>
        </w:rPr>
        <w:t>/hour = $</w:t>
      </w:r>
      <w:r w:rsidR="008655A1">
        <w:rPr>
          <w:rFonts w:eastAsia="Times New Roman" w:cstheme="minorHAnsi"/>
          <w:i/>
          <w:color w:val="000000"/>
          <w:sz w:val="24"/>
          <w:szCs w:val="24"/>
        </w:rPr>
        <w:t>25</w:t>
      </w:r>
      <w:r w:rsidR="00AA640B">
        <w:rPr>
          <w:rFonts w:eastAsia="Times New Roman" w:cstheme="minorHAnsi"/>
          <w:i/>
          <w:color w:val="000000"/>
          <w:sz w:val="24"/>
          <w:szCs w:val="24"/>
        </w:rPr>
        <w:t>,600</w:t>
      </w:r>
    </w:p>
    <w:p w:rsidR="007C7D78" w:rsidRDefault="003F6D00" w:rsidP="00C23D09">
      <w:pPr>
        <w:pStyle w:val="ListParagraph"/>
        <w:numPr>
          <w:ilvl w:val="0"/>
          <w:numId w:val="5"/>
        </w:numPr>
        <w:spacing w:before="240" w:after="240" w:line="312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128</w:t>
      </w:r>
      <w:r w:rsidR="00961496">
        <w:rPr>
          <w:rFonts w:eastAsia="Times New Roman" w:cstheme="minorHAnsi"/>
          <w:color w:val="000000"/>
          <w:sz w:val="24"/>
          <w:szCs w:val="24"/>
        </w:rPr>
        <w:t xml:space="preserve"> site coordinator hours </w:t>
      </w:r>
      <w:r w:rsidR="002A5622">
        <w:rPr>
          <w:rFonts w:eastAsia="Times New Roman" w:cstheme="minorHAnsi"/>
          <w:color w:val="000000"/>
          <w:sz w:val="24"/>
          <w:szCs w:val="24"/>
        </w:rPr>
        <w:t>x $</w:t>
      </w:r>
      <w:r>
        <w:rPr>
          <w:rFonts w:eastAsia="Times New Roman" w:cstheme="minorHAnsi"/>
          <w:color w:val="000000"/>
          <w:sz w:val="24"/>
          <w:szCs w:val="24"/>
        </w:rPr>
        <w:t>18.75</w:t>
      </w:r>
      <w:r w:rsidR="002A5622">
        <w:rPr>
          <w:rFonts w:eastAsia="Times New Roman" w:cstheme="minorHAnsi"/>
          <w:color w:val="000000"/>
          <w:sz w:val="24"/>
          <w:szCs w:val="24"/>
        </w:rPr>
        <w:t>/hour =</w:t>
      </w:r>
      <w:r>
        <w:rPr>
          <w:rFonts w:eastAsia="Times New Roman" w:cstheme="minorHAnsi"/>
          <w:color w:val="000000"/>
          <w:sz w:val="24"/>
          <w:szCs w:val="24"/>
        </w:rPr>
        <w:t>$2</w:t>
      </w:r>
      <w:r w:rsidR="00AA640B">
        <w:rPr>
          <w:rFonts w:eastAsia="Times New Roman" w:cstheme="minorHAnsi"/>
          <w:color w:val="000000"/>
          <w:sz w:val="24"/>
          <w:szCs w:val="24"/>
        </w:rPr>
        <w:t>,400</w:t>
      </w:r>
    </w:p>
    <w:p w:rsidR="00E00854" w:rsidRPr="00E00854" w:rsidRDefault="00E00854" w:rsidP="00E00854">
      <w:pPr>
        <w:pStyle w:val="ListParagraph"/>
        <w:numPr>
          <w:ilvl w:val="0"/>
          <w:numId w:val="5"/>
        </w:numPr>
        <w:spacing w:before="240" w:after="240" w:line="312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r w:rsidRPr="00E00854">
        <w:rPr>
          <w:rFonts w:eastAsia="Times New Roman" w:cstheme="minorHAnsi"/>
          <w:color w:val="000000"/>
          <w:sz w:val="24"/>
          <w:szCs w:val="24"/>
        </w:rPr>
        <w:t>SLUSDHW agrees to provide the tutoring space at no additional cost to ALRC.</w:t>
      </w:r>
    </w:p>
    <w:p w:rsidR="00E00854" w:rsidRDefault="00E00854" w:rsidP="00E00854">
      <w:pPr>
        <w:spacing w:before="240" w:after="240" w:line="312" w:lineRule="atLeast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These rates are based on 2 tutors per day for 2 hours each and site coordinator hours for each day. Changes to this arrangement, either in number of tutors or number of instruction or site coordination hours would necessitate a new rate and a new contract. </w:t>
      </w:r>
    </w:p>
    <w:p w:rsidR="0052171C" w:rsidRPr="00AA640B" w:rsidRDefault="00A90604" w:rsidP="006F6157">
      <w:pPr>
        <w:pStyle w:val="ListParagraph"/>
        <w:numPr>
          <w:ilvl w:val="0"/>
          <w:numId w:val="3"/>
        </w:numPr>
        <w:spacing w:before="240" w:after="240" w:line="312" w:lineRule="atLeast"/>
        <w:jc w:val="both"/>
        <w:rPr>
          <w:rFonts w:eastAsia="Times New Roman" w:cstheme="minorHAnsi"/>
          <w:color w:val="000000"/>
          <w:sz w:val="24"/>
          <w:szCs w:val="24"/>
        </w:rPr>
      </w:pPr>
      <w:r w:rsidRPr="00AA640B">
        <w:rPr>
          <w:rFonts w:eastAsia="Times New Roman" w:cstheme="minorHAnsi"/>
          <w:b/>
          <w:bCs/>
          <w:color w:val="000000"/>
          <w:sz w:val="24"/>
          <w:szCs w:val="24"/>
        </w:rPr>
        <w:t xml:space="preserve">Billing and Payment Procedures: </w:t>
      </w:r>
      <w:r w:rsidRPr="00AA640B">
        <w:rPr>
          <w:rFonts w:eastAsia="Times New Roman" w:cstheme="minorHAnsi"/>
          <w:color w:val="000000"/>
          <w:sz w:val="24"/>
          <w:szCs w:val="24"/>
        </w:rPr>
        <w:t xml:space="preserve">ALRC will provide invoices </w:t>
      </w:r>
      <w:r w:rsidR="00AA640B" w:rsidRPr="00AA640B">
        <w:rPr>
          <w:rFonts w:eastAsia="Times New Roman" w:cstheme="minorHAnsi"/>
          <w:color w:val="000000"/>
          <w:sz w:val="24"/>
          <w:szCs w:val="24"/>
        </w:rPr>
        <w:t>monthly</w:t>
      </w:r>
      <w:r w:rsidRPr="00AA640B">
        <w:rPr>
          <w:rFonts w:eastAsia="Times New Roman" w:cstheme="minorHAnsi"/>
          <w:color w:val="000000"/>
          <w:sz w:val="24"/>
          <w:szCs w:val="24"/>
        </w:rPr>
        <w:t xml:space="preserve"> during the contract period: </w:t>
      </w:r>
      <w:r w:rsidR="00AA640B" w:rsidRPr="00AA640B">
        <w:rPr>
          <w:rFonts w:eastAsia="Times New Roman" w:cstheme="minorHAnsi"/>
          <w:color w:val="000000"/>
          <w:sz w:val="24"/>
          <w:szCs w:val="24"/>
        </w:rPr>
        <w:t xml:space="preserve">SLUSDHW </w:t>
      </w:r>
      <w:r w:rsidR="00172AAE" w:rsidRPr="00AA640B">
        <w:rPr>
          <w:rFonts w:eastAsia="Times New Roman" w:cstheme="minorHAnsi"/>
          <w:color w:val="000000"/>
          <w:sz w:val="24"/>
          <w:szCs w:val="24"/>
        </w:rPr>
        <w:t xml:space="preserve">must submit payment to ALRC headquarters in the form of a check at </w:t>
      </w:r>
      <w:r w:rsidR="00AA640B" w:rsidRPr="00AA640B">
        <w:rPr>
          <w:rFonts w:eastAsia="Times New Roman" w:cstheme="minorHAnsi"/>
          <w:color w:val="000000"/>
          <w:sz w:val="24"/>
          <w:szCs w:val="24"/>
        </w:rPr>
        <w:t>monthly</w:t>
      </w:r>
      <w:r w:rsidR="00172AAE" w:rsidRPr="00AA640B">
        <w:rPr>
          <w:rFonts w:eastAsia="Times New Roman" w:cstheme="minorHAnsi"/>
          <w:color w:val="000000"/>
          <w:sz w:val="24"/>
          <w:szCs w:val="24"/>
        </w:rPr>
        <w:t xml:space="preserve"> and any remaining sum within </w:t>
      </w:r>
      <w:r w:rsidR="00AA640B" w:rsidRPr="00AA640B">
        <w:rPr>
          <w:rFonts w:eastAsia="Times New Roman" w:cstheme="minorHAnsi"/>
          <w:color w:val="000000"/>
          <w:sz w:val="24"/>
          <w:szCs w:val="24"/>
        </w:rPr>
        <w:t>three</w:t>
      </w:r>
      <w:r w:rsidR="00172AAE" w:rsidRPr="00AA640B">
        <w:rPr>
          <w:rFonts w:eastAsia="Times New Roman" w:cstheme="minorHAnsi"/>
          <w:color w:val="000000"/>
          <w:sz w:val="24"/>
          <w:szCs w:val="24"/>
        </w:rPr>
        <w:t xml:space="preserve"> weeks </w:t>
      </w:r>
      <w:r w:rsidR="00AA640B" w:rsidRPr="00AA640B">
        <w:rPr>
          <w:rFonts w:eastAsia="Times New Roman" w:cstheme="minorHAnsi"/>
          <w:color w:val="000000"/>
          <w:sz w:val="24"/>
          <w:szCs w:val="24"/>
        </w:rPr>
        <w:t>of the termination of the contract</w:t>
      </w:r>
      <w:r w:rsidR="00172AAE" w:rsidRPr="00AA640B">
        <w:rPr>
          <w:rFonts w:eastAsia="Times New Roman" w:cstheme="minorHAnsi"/>
          <w:color w:val="000000"/>
          <w:sz w:val="24"/>
          <w:szCs w:val="24"/>
        </w:rPr>
        <w:t xml:space="preserve">. </w:t>
      </w:r>
    </w:p>
    <w:p w:rsidR="00A90604" w:rsidRPr="004576FF" w:rsidRDefault="00A90604" w:rsidP="00172AAE">
      <w:pPr>
        <w:spacing w:before="240" w:after="240" w:line="312" w:lineRule="atLeast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</w:pPr>
      <w:r w:rsidRPr="004576FF">
        <w:rPr>
          <w:rFonts w:eastAsia="Times New Roman" w:cstheme="minorHAnsi"/>
          <w:color w:val="000000"/>
          <w:sz w:val="24"/>
          <w:szCs w:val="24"/>
        </w:rPr>
        <w:t>IV</w:t>
      </w:r>
      <w:r w:rsidR="00172AAE"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ab/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</w:rPr>
        <w:t>Modifications to Agreement</w:t>
      </w:r>
    </w:p>
    <w:p w:rsidR="00172AAE" w:rsidRPr="004576FF" w:rsidRDefault="00172AAE" w:rsidP="0052171C">
      <w:pPr>
        <w:spacing w:before="240" w:after="240" w:line="312" w:lineRule="atLeast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No modification of </w:t>
      </w:r>
      <w:r w:rsidRPr="004576FF">
        <w:rPr>
          <w:rFonts w:eastAsia="Times New Roman" w:cstheme="minorHAnsi"/>
          <w:color w:val="000000"/>
          <w:sz w:val="24"/>
          <w:szCs w:val="24"/>
        </w:rPr>
        <w:t xml:space="preserve">this Contract will be effective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unless it is in writing and </w:t>
      </w:r>
      <w:r w:rsidRPr="004576FF">
        <w:rPr>
          <w:rFonts w:eastAsia="Times New Roman" w:cstheme="minorHAnsi"/>
          <w:color w:val="000000"/>
          <w:sz w:val="24"/>
          <w:szCs w:val="24"/>
        </w:rPr>
        <w:t xml:space="preserve">is signed by both parties. This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Contract binds and benefits b</w:t>
      </w:r>
      <w:r w:rsidRPr="004576FF">
        <w:rPr>
          <w:rFonts w:eastAsia="Times New Roman" w:cstheme="minorHAnsi"/>
          <w:color w:val="000000"/>
          <w:sz w:val="24"/>
          <w:szCs w:val="24"/>
        </w:rPr>
        <w:t xml:space="preserve">oth parties and any successors. This document,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including any attachments, </w:t>
      </w:r>
      <w:r w:rsidRPr="004576FF">
        <w:rPr>
          <w:rFonts w:eastAsia="Times New Roman" w:cstheme="minorHAnsi"/>
          <w:color w:val="000000"/>
          <w:sz w:val="24"/>
          <w:szCs w:val="24"/>
        </w:rPr>
        <w:t xml:space="preserve">is the entire agreement between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the parties. This Cont</w:t>
      </w:r>
      <w:r w:rsidRPr="004576FF">
        <w:rPr>
          <w:rFonts w:eastAsia="Times New Roman" w:cstheme="minorHAnsi"/>
          <w:color w:val="000000"/>
          <w:sz w:val="24"/>
          <w:szCs w:val="24"/>
        </w:rPr>
        <w:t xml:space="preserve">ract is governed by the laws of the 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State of </w:t>
      </w:r>
      <w:r w:rsidRPr="004576FF">
        <w:rPr>
          <w:rFonts w:eastAsia="Times New Roman" w:cstheme="minorHAnsi"/>
          <w:color w:val="000000"/>
          <w:sz w:val="24"/>
          <w:szCs w:val="24"/>
        </w:rPr>
        <w:t>California</w:t>
      </w: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p w:rsidR="00172AAE" w:rsidRPr="004576FF" w:rsidRDefault="0052171C" w:rsidP="0052171C">
      <w:pPr>
        <w:spacing w:before="240" w:after="240" w:line="312" w:lineRule="atLeast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4576FF">
        <w:rPr>
          <w:rFonts w:asciiTheme="minorHAnsi" w:eastAsia="Times New Roman" w:hAnsiTheme="minorHAnsi" w:cstheme="minorHAnsi"/>
          <w:color w:val="000000"/>
          <w:sz w:val="24"/>
          <w:szCs w:val="24"/>
        </w:rPr>
        <w:t>By signing below, parties hereby agree to the terms of this contract.</w:t>
      </w:r>
    </w:p>
    <w:p w:rsidR="00172AAE" w:rsidRPr="004576FF" w:rsidRDefault="00172AAE" w:rsidP="00172AAE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52171C" w:rsidRPr="004576FF" w:rsidRDefault="0052171C" w:rsidP="00172AAE">
      <w:pPr>
        <w:spacing w:after="0" w:line="240" w:lineRule="auto"/>
        <w:rPr>
          <w:rFonts w:asciiTheme="minorHAnsi" w:eastAsia="Times New Roman" w:hAnsiTheme="minorHAnsi" w:cstheme="minorHAnsi"/>
          <w:vanish/>
          <w:color w:val="000000"/>
          <w:sz w:val="24"/>
          <w:szCs w:val="24"/>
        </w:rPr>
      </w:pPr>
    </w:p>
    <w:p w:rsidR="003F44C7" w:rsidRPr="004576FF" w:rsidRDefault="0052171C" w:rsidP="00B9728F">
      <w:pPr>
        <w:spacing w:after="0"/>
        <w:rPr>
          <w:rFonts w:cstheme="minorHAnsi"/>
          <w:sz w:val="24"/>
          <w:szCs w:val="24"/>
        </w:rPr>
      </w:pPr>
      <w:r w:rsidRPr="004576FF">
        <w:rPr>
          <w:rFonts w:cstheme="minorHAnsi"/>
          <w:sz w:val="24"/>
          <w:szCs w:val="24"/>
        </w:rPr>
        <w:t>_______________________________________</w:t>
      </w:r>
      <w:r w:rsidRPr="004576FF">
        <w:rPr>
          <w:rFonts w:cstheme="minorHAnsi"/>
          <w:sz w:val="24"/>
          <w:szCs w:val="24"/>
        </w:rPr>
        <w:tab/>
      </w:r>
      <w:r w:rsidRPr="004576FF">
        <w:rPr>
          <w:rFonts w:cstheme="minorHAnsi"/>
          <w:sz w:val="24"/>
          <w:szCs w:val="24"/>
        </w:rPr>
        <w:tab/>
        <w:t>_____________________</w:t>
      </w:r>
    </w:p>
    <w:p w:rsidR="003F6A75" w:rsidRPr="004576FF" w:rsidRDefault="003F44C7" w:rsidP="00B9728F">
      <w:pPr>
        <w:spacing w:after="0"/>
        <w:rPr>
          <w:rFonts w:cstheme="minorHAnsi"/>
          <w:sz w:val="24"/>
          <w:szCs w:val="24"/>
        </w:rPr>
      </w:pPr>
      <w:r w:rsidRPr="004576FF">
        <w:rPr>
          <w:rFonts w:cstheme="minorHAnsi"/>
          <w:sz w:val="24"/>
          <w:szCs w:val="24"/>
        </w:rPr>
        <w:tab/>
      </w:r>
      <w:r w:rsidRPr="004576FF">
        <w:rPr>
          <w:rFonts w:cstheme="minorHAnsi"/>
          <w:sz w:val="24"/>
          <w:szCs w:val="24"/>
        </w:rPr>
        <w:tab/>
      </w:r>
      <w:r w:rsidRPr="004576FF">
        <w:rPr>
          <w:rFonts w:cstheme="minorHAnsi"/>
          <w:sz w:val="24"/>
          <w:szCs w:val="24"/>
        </w:rPr>
        <w:tab/>
      </w:r>
      <w:r w:rsidR="00AA640B">
        <w:rPr>
          <w:rFonts w:cstheme="minorHAnsi"/>
          <w:sz w:val="24"/>
          <w:szCs w:val="24"/>
        </w:rPr>
        <w:tab/>
      </w:r>
      <w:r w:rsidR="00AA640B">
        <w:rPr>
          <w:rFonts w:cstheme="minorHAnsi"/>
          <w:sz w:val="24"/>
          <w:szCs w:val="24"/>
        </w:rPr>
        <w:tab/>
      </w:r>
      <w:r w:rsidR="00AA640B">
        <w:rPr>
          <w:rFonts w:cstheme="minorHAnsi"/>
          <w:sz w:val="24"/>
          <w:szCs w:val="24"/>
        </w:rPr>
        <w:tab/>
      </w:r>
      <w:r w:rsidR="00AA640B">
        <w:rPr>
          <w:rFonts w:cstheme="minorHAnsi"/>
          <w:sz w:val="24"/>
          <w:szCs w:val="24"/>
        </w:rPr>
        <w:tab/>
      </w:r>
      <w:r w:rsidR="00AA640B">
        <w:rPr>
          <w:rFonts w:cstheme="minorHAnsi"/>
          <w:sz w:val="24"/>
          <w:szCs w:val="24"/>
        </w:rPr>
        <w:tab/>
      </w:r>
      <w:r w:rsidR="00AA640B">
        <w:rPr>
          <w:rFonts w:cstheme="minorHAnsi"/>
          <w:sz w:val="24"/>
          <w:szCs w:val="24"/>
        </w:rPr>
        <w:tab/>
      </w:r>
      <w:r w:rsidR="003F6A75" w:rsidRPr="004576FF">
        <w:rPr>
          <w:rFonts w:cstheme="minorHAnsi"/>
          <w:sz w:val="24"/>
          <w:szCs w:val="24"/>
        </w:rPr>
        <w:t>Date</w:t>
      </w:r>
    </w:p>
    <w:p w:rsidR="003F44C7" w:rsidRPr="004576FF" w:rsidRDefault="003F6A75" w:rsidP="00B9728F">
      <w:pPr>
        <w:spacing w:after="0"/>
        <w:rPr>
          <w:rFonts w:cstheme="minorHAnsi"/>
          <w:sz w:val="24"/>
          <w:szCs w:val="24"/>
        </w:rPr>
      </w:pPr>
      <w:r w:rsidRPr="004576FF">
        <w:rPr>
          <w:rFonts w:cstheme="minorHAnsi"/>
          <w:sz w:val="24"/>
          <w:szCs w:val="24"/>
        </w:rPr>
        <w:t>S</w:t>
      </w:r>
      <w:r w:rsidR="003F44C7" w:rsidRPr="004576FF">
        <w:rPr>
          <w:rFonts w:cstheme="minorHAnsi"/>
          <w:sz w:val="24"/>
          <w:szCs w:val="24"/>
        </w:rPr>
        <w:t xml:space="preserve">an Leandro </w:t>
      </w:r>
      <w:r w:rsidR="00AA640B">
        <w:rPr>
          <w:rFonts w:cstheme="minorHAnsi"/>
          <w:sz w:val="24"/>
          <w:szCs w:val="24"/>
        </w:rPr>
        <w:t>Unified School District Health and Wellness</w:t>
      </w:r>
      <w:r w:rsidR="003F44C7" w:rsidRPr="004576FF">
        <w:rPr>
          <w:rFonts w:cstheme="minorHAnsi"/>
          <w:sz w:val="24"/>
          <w:szCs w:val="24"/>
        </w:rPr>
        <w:tab/>
      </w:r>
    </w:p>
    <w:p w:rsidR="003F44C7" w:rsidRPr="004576FF" w:rsidRDefault="00371757" w:rsidP="00B9728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2D1DD1D" wp14:editId="781C8D0E">
                <wp:simplePos x="0" y="0"/>
                <wp:positionH relativeFrom="page">
                  <wp:posOffset>699770</wp:posOffset>
                </wp:positionH>
                <wp:positionV relativeFrom="paragraph">
                  <wp:posOffset>184785</wp:posOffset>
                </wp:positionV>
                <wp:extent cx="2520950" cy="493395"/>
                <wp:effectExtent l="4445" t="8890" r="8255" b="12065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0" cy="493395"/>
                          <a:chOff x="6262" y="479"/>
                          <a:chExt cx="3970" cy="777"/>
                        </a:xfrm>
                      </wpg:grpSpPr>
                      <wpg:grpSp>
                        <wpg:cNvPr id="55" name="Group 45"/>
                        <wpg:cNvGrpSpPr>
                          <a:grpSpLocks/>
                        </wpg:cNvGrpSpPr>
                        <wpg:grpSpPr bwMode="auto">
                          <a:xfrm>
                            <a:off x="6925" y="490"/>
                            <a:ext cx="947" cy="642"/>
                            <a:chOff x="6925" y="490"/>
                            <a:chExt cx="947" cy="642"/>
                          </a:xfrm>
                        </wpg:grpSpPr>
                        <wps:wsp>
                          <wps:cNvPr id="56" name="Freeform 46"/>
                          <wps:cNvSpPr>
                            <a:spLocks/>
                          </wps:cNvSpPr>
                          <wps:spPr bwMode="auto">
                            <a:xfrm>
                              <a:off x="6925" y="490"/>
                              <a:ext cx="947" cy="642"/>
                            </a:xfrm>
                            <a:custGeom>
                              <a:avLst/>
                              <a:gdLst>
                                <a:gd name="T0" fmla="+- 0 6943 6925"/>
                                <a:gd name="T1" fmla="*/ T0 w 947"/>
                                <a:gd name="T2" fmla="+- 0 1127 490"/>
                                <a:gd name="T3" fmla="*/ 1127 h 642"/>
                                <a:gd name="T4" fmla="+- 0 6979 6925"/>
                                <a:gd name="T5" fmla="*/ T4 w 947"/>
                                <a:gd name="T6" fmla="+- 0 1100 490"/>
                                <a:gd name="T7" fmla="*/ 1100 h 642"/>
                                <a:gd name="T8" fmla="+- 0 7048 6925"/>
                                <a:gd name="T9" fmla="*/ T8 w 947"/>
                                <a:gd name="T10" fmla="+- 0 1047 490"/>
                                <a:gd name="T11" fmla="*/ 1047 h 642"/>
                                <a:gd name="T12" fmla="+- 0 7122 6925"/>
                                <a:gd name="T13" fmla="*/ T12 w 947"/>
                                <a:gd name="T14" fmla="+- 0 983 490"/>
                                <a:gd name="T15" fmla="*/ 983 h 642"/>
                                <a:gd name="T16" fmla="+- 0 7195 6925"/>
                                <a:gd name="T17" fmla="*/ T16 w 947"/>
                                <a:gd name="T18" fmla="+- 0 919 490"/>
                                <a:gd name="T19" fmla="*/ 919 h 642"/>
                                <a:gd name="T20" fmla="+- 0 7277 6925"/>
                                <a:gd name="T21" fmla="*/ T20 w 947"/>
                                <a:gd name="T22" fmla="+- 0 831 490"/>
                                <a:gd name="T23" fmla="*/ 831 h 642"/>
                                <a:gd name="T24" fmla="+- 0 7342 6925"/>
                                <a:gd name="T25" fmla="*/ T24 w 947"/>
                                <a:gd name="T26" fmla="+- 0 756 490"/>
                                <a:gd name="T27" fmla="*/ 756 h 642"/>
                                <a:gd name="T28" fmla="+- 0 7395 6925"/>
                                <a:gd name="T29" fmla="*/ T28 w 947"/>
                                <a:gd name="T30" fmla="+- 0 694 490"/>
                                <a:gd name="T31" fmla="*/ 694 h 642"/>
                                <a:gd name="T32" fmla="+- 0 7492 6925"/>
                                <a:gd name="T33" fmla="*/ T32 w 947"/>
                                <a:gd name="T34" fmla="+- 0 569 490"/>
                                <a:gd name="T35" fmla="*/ 569 h 642"/>
                                <a:gd name="T36" fmla="+- 0 7528 6925"/>
                                <a:gd name="T37" fmla="*/ T36 w 947"/>
                                <a:gd name="T38" fmla="+- 0 502 490"/>
                                <a:gd name="T39" fmla="*/ 502 h 642"/>
                                <a:gd name="T40" fmla="+- 0 7536 6925"/>
                                <a:gd name="T41" fmla="*/ T40 w 947"/>
                                <a:gd name="T42" fmla="+- 0 493 490"/>
                                <a:gd name="T43" fmla="*/ 493 h 642"/>
                                <a:gd name="T44" fmla="+- 0 7499 6925"/>
                                <a:gd name="T45" fmla="*/ T44 w 947"/>
                                <a:gd name="T46" fmla="+- 0 495 490"/>
                                <a:gd name="T47" fmla="*/ 495 h 642"/>
                                <a:gd name="T48" fmla="+- 0 7459 6925"/>
                                <a:gd name="T49" fmla="*/ T48 w 947"/>
                                <a:gd name="T50" fmla="+- 0 510 490"/>
                                <a:gd name="T51" fmla="*/ 510 h 642"/>
                                <a:gd name="T52" fmla="+- 0 7419 6925"/>
                                <a:gd name="T53" fmla="*/ T52 w 947"/>
                                <a:gd name="T54" fmla="+- 0 522 490"/>
                                <a:gd name="T55" fmla="*/ 522 h 642"/>
                                <a:gd name="T56" fmla="+- 0 7383 6925"/>
                                <a:gd name="T57" fmla="*/ T56 w 947"/>
                                <a:gd name="T58" fmla="+- 0 532 490"/>
                                <a:gd name="T59" fmla="*/ 532 h 642"/>
                                <a:gd name="T60" fmla="+- 0 7247 6925"/>
                                <a:gd name="T61" fmla="*/ T60 w 947"/>
                                <a:gd name="T62" fmla="+- 0 614 490"/>
                                <a:gd name="T63" fmla="*/ 614 h 642"/>
                                <a:gd name="T64" fmla="+- 0 7169 6925"/>
                                <a:gd name="T65" fmla="*/ T64 w 947"/>
                                <a:gd name="T66" fmla="+- 0 703 490"/>
                                <a:gd name="T67" fmla="*/ 703 h 642"/>
                                <a:gd name="T68" fmla="+- 0 7211 6925"/>
                                <a:gd name="T69" fmla="*/ T68 w 947"/>
                                <a:gd name="T70" fmla="+- 0 712 490"/>
                                <a:gd name="T71" fmla="*/ 712 h 642"/>
                                <a:gd name="T72" fmla="+- 0 7248 6925"/>
                                <a:gd name="T73" fmla="*/ T72 w 947"/>
                                <a:gd name="T74" fmla="+- 0 710 490"/>
                                <a:gd name="T75" fmla="*/ 710 h 642"/>
                                <a:gd name="T76" fmla="+- 0 7347 6925"/>
                                <a:gd name="T77" fmla="*/ T76 w 947"/>
                                <a:gd name="T78" fmla="+- 0 696 490"/>
                                <a:gd name="T79" fmla="*/ 696 h 642"/>
                                <a:gd name="T80" fmla="+- 0 7388 6925"/>
                                <a:gd name="T81" fmla="*/ T80 w 947"/>
                                <a:gd name="T82" fmla="+- 0 690 490"/>
                                <a:gd name="T83" fmla="*/ 690 h 642"/>
                                <a:gd name="T84" fmla="+- 0 7426 6925"/>
                                <a:gd name="T85" fmla="*/ T84 w 947"/>
                                <a:gd name="T86" fmla="+- 0 687 490"/>
                                <a:gd name="T87" fmla="*/ 687 h 642"/>
                                <a:gd name="T88" fmla="+- 0 7449 6925"/>
                                <a:gd name="T89" fmla="*/ T88 w 947"/>
                                <a:gd name="T90" fmla="+- 0 681 490"/>
                                <a:gd name="T91" fmla="*/ 681 h 642"/>
                                <a:gd name="T92" fmla="+- 0 7436 6925"/>
                                <a:gd name="T93" fmla="*/ T92 w 947"/>
                                <a:gd name="T94" fmla="+- 0 707 490"/>
                                <a:gd name="T95" fmla="*/ 707 h 642"/>
                                <a:gd name="T96" fmla="+- 0 7409 6925"/>
                                <a:gd name="T97" fmla="*/ T96 w 947"/>
                                <a:gd name="T98" fmla="+- 0 731 490"/>
                                <a:gd name="T99" fmla="*/ 731 h 642"/>
                                <a:gd name="T100" fmla="+- 0 7373 6925"/>
                                <a:gd name="T101" fmla="*/ T100 w 947"/>
                                <a:gd name="T102" fmla="+- 0 755 490"/>
                                <a:gd name="T103" fmla="*/ 755 h 642"/>
                                <a:gd name="T104" fmla="+- 0 7340 6925"/>
                                <a:gd name="T105" fmla="*/ T104 w 947"/>
                                <a:gd name="T106" fmla="+- 0 778 490"/>
                                <a:gd name="T107" fmla="*/ 778 h 642"/>
                                <a:gd name="T108" fmla="+- 0 7307 6925"/>
                                <a:gd name="T109" fmla="*/ T108 w 947"/>
                                <a:gd name="T110" fmla="+- 0 800 490"/>
                                <a:gd name="T111" fmla="*/ 800 h 642"/>
                                <a:gd name="T112" fmla="+- 0 7270 6925"/>
                                <a:gd name="T113" fmla="*/ T112 w 947"/>
                                <a:gd name="T114" fmla="+- 0 824 490"/>
                                <a:gd name="T115" fmla="*/ 824 h 642"/>
                                <a:gd name="T116" fmla="+- 0 7238 6925"/>
                                <a:gd name="T117" fmla="*/ T116 w 947"/>
                                <a:gd name="T118" fmla="+- 0 844 490"/>
                                <a:gd name="T119" fmla="*/ 844 h 642"/>
                                <a:gd name="T120" fmla="+- 0 7214 6925"/>
                                <a:gd name="T121" fmla="*/ T120 w 947"/>
                                <a:gd name="T122" fmla="+- 0 861 490"/>
                                <a:gd name="T123" fmla="*/ 861 h 642"/>
                                <a:gd name="T124" fmla="+- 0 7205 6925"/>
                                <a:gd name="T125" fmla="*/ T124 w 947"/>
                                <a:gd name="T126" fmla="+- 0 872 490"/>
                                <a:gd name="T127" fmla="*/ 872 h 642"/>
                                <a:gd name="T128" fmla="+- 0 7241 6925"/>
                                <a:gd name="T129" fmla="*/ T128 w 947"/>
                                <a:gd name="T130" fmla="+- 0 870 490"/>
                                <a:gd name="T131" fmla="*/ 870 h 642"/>
                                <a:gd name="T132" fmla="+- 0 7285 6925"/>
                                <a:gd name="T133" fmla="*/ T132 w 947"/>
                                <a:gd name="T134" fmla="+- 0 862 490"/>
                                <a:gd name="T135" fmla="*/ 862 h 642"/>
                                <a:gd name="T136" fmla="+- 0 7323 6925"/>
                                <a:gd name="T137" fmla="*/ T136 w 947"/>
                                <a:gd name="T138" fmla="+- 0 857 490"/>
                                <a:gd name="T139" fmla="*/ 857 h 642"/>
                                <a:gd name="T140" fmla="+- 0 7359 6925"/>
                                <a:gd name="T141" fmla="*/ T140 w 947"/>
                                <a:gd name="T142" fmla="+- 0 851 490"/>
                                <a:gd name="T143" fmla="*/ 851 h 642"/>
                                <a:gd name="T144" fmla="+- 0 7404 6925"/>
                                <a:gd name="T145" fmla="*/ T144 w 947"/>
                                <a:gd name="T146" fmla="+- 0 846 490"/>
                                <a:gd name="T147" fmla="*/ 846 h 642"/>
                                <a:gd name="T148" fmla="+- 0 7413 6925"/>
                                <a:gd name="T149" fmla="*/ T148 w 947"/>
                                <a:gd name="T150" fmla="+- 0 875 490"/>
                                <a:gd name="T151" fmla="*/ 875 h 642"/>
                                <a:gd name="T152" fmla="+- 0 7413 6925"/>
                                <a:gd name="T153" fmla="*/ T152 w 947"/>
                                <a:gd name="T154" fmla="+- 0 893 490"/>
                                <a:gd name="T155" fmla="*/ 893 h 642"/>
                                <a:gd name="T156" fmla="+- 0 7421 6925"/>
                                <a:gd name="T157" fmla="*/ T156 w 947"/>
                                <a:gd name="T158" fmla="+- 0 941 490"/>
                                <a:gd name="T159" fmla="*/ 941 h 642"/>
                                <a:gd name="T160" fmla="+- 0 7461 6925"/>
                                <a:gd name="T161" fmla="*/ T160 w 947"/>
                                <a:gd name="T162" fmla="+- 0 947 490"/>
                                <a:gd name="T163" fmla="*/ 947 h 642"/>
                                <a:gd name="T164" fmla="+- 0 7493 6925"/>
                                <a:gd name="T165" fmla="*/ T164 w 947"/>
                                <a:gd name="T166" fmla="+- 0 934 490"/>
                                <a:gd name="T167" fmla="*/ 934 h 642"/>
                                <a:gd name="T168" fmla="+- 0 7526 6925"/>
                                <a:gd name="T169" fmla="*/ T168 w 947"/>
                                <a:gd name="T170" fmla="+- 0 914 490"/>
                                <a:gd name="T171" fmla="*/ 914 h 642"/>
                                <a:gd name="T172" fmla="+- 0 7625 6925"/>
                                <a:gd name="T173" fmla="*/ T172 w 947"/>
                                <a:gd name="T174" fmla="+- 0 847 490"/>
                                <a:gd name="T175" fmla="*/ 847 h 642"/>
                                <a:gd name="T176" fmla="+- 0 7662 6925"/>
                                <a:gd name="T177" fmla="*/ T176 w 947"/>
                                <a:gd name="T178" fmla="+- 0 821 490"/>
                                <a:gd name="T179" fmla="*/ 821 h 642"/>
                                <a:gd name="T180" fmla="+- 0 7685 6925"/>
                                <a:gd name="T181" fmla="*/ T180 w 947"/>
                                <a:gd name="T182" fmla="+- 0 803 490"/>
                                <a:gd name="T183" fmla="*/ 803 h 642"/>
                                <a:gd name="T184" fmla="+- 0 7697 6925"/>
                                <a:gd name="T185" fmla="*/ T184 w 947"/>
                                <a:gd name="T186" fmla="+- 0 791 490"/>
                                <a:gd name="T187" fmla="*/ 791 h 642"/>
                                <a:gd name="T188" fmla="+- 0 7698 6925"/>
                                <a:gd name="T189" fmla="*/ T188 w 947"/>
                                <a:gd name="T190" fmla="+- 0 798 490"/>
                                <a:gd name="T191" fmla="*/ 798 h 642"/>
                                <a:gd name="T192" fmla="+- 0 7691 6925"/>
                                <a:gd name="T193" fmla="*/ T192 w 947"/>
                                <a:gd name="T194" fmla="+- 0 820 490"/>
                                <a:gd name="T195" fmla="*/ 820 h 642"/>
                                <a:gd name="T196" fmla="+- 0 7681 6925"/>
                                <a:gd name="T197" fmla="*/ T196 w 947"/>
                                <a:gd name="T198" fmla="+- 0 849 490"/>
                                <a:gd name="T199" fmla="*/ 849 h 642"/>
                                <a:gd name="T200" fmla="+- 0 7678 6925"/>
                                <a:gd name="T201" fmla="*/ T200 w 947"/>
                                <a:gd name="T202" fmla="+- 0 862 490"/>
                                <a:gd name="T203" fmla="*/ 862 h 642"/>
                                <a:gd name="T204" fmla="+- 0 7713 6925"/>
                                <a:gd name="T205" fmla="*/ T204 w 947"/>
                                <a:gd name="T206" fmla="+- 0 852 490"/>
                                <a:gd name="T207" fmla="*/ 852 h 642"/>
                                <a:gd name="T208" fmla="+- 0 7752 6925"/>
                                <a:gd name="T209" fmla="*/ T208 w 947"/>
                                <a:gd name="T210" fmla="+- 0 838 490"/>
                                <a:gd name="T211" fmla="*/ 838 h 642"/>
                                <a:gd name="T212" fmla="+- 0 7792 6925"/>
                                <a:gd name="T213" fmla="*/ T212 w 947"/>
                                <a:gd name="T214" fmla="+- 0 836 490"/>
                                <a:gd name="T215" fmla="*/ 836 h 642"/>
                                <a:gd name="T216" fmla="+- 0 7828 6925"/>
                                <a:gd name="T217" fmla="*/ T216 w 947"/>
                                <a:gd name="T218" fmla="+- 0 837 490"/>
                                <a:gd name="T219" fmla="*/ 837 h 642"/>
                                <a:gd name="T220" fmla="+- 0 7863 6925"/>
                                <a:gd name="T221" fmla="*/ T220 w 947"/>
                                <a:gd name="T222" fmla="+- 0 828 490"/>
                                <a:gd name="T223" fmla="*/ 828 h 6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947" h="642">
                                  <a:moveTo>
                                    <a:pt x="0" y="642"/>
                                  </a:moveTo>
                                  <a:lnTo>
                                    <a:pt x="18" y="637"/>
                                  </a:lnTo>
                                  <a:lnTo>
                                    <a:pt x="37" y="624"/>
                                  </a:lnTo>
                                  <a:lnTo>
                                    <a:pt x="54" y="610"/>
                                  </a:lnTo>
                                  <a:lnTo>
                                    <a:pt x="73" y="596"/>
                                  </a:lnTo>
                                  <a:lnTo>
                                    <a:pt x="123" y="557"/>
                                  </a:lnTo>
                                  <a:lnTo>
                                    <a:pt x="180" y="509"/>
                                  </a:lnTo>
                                  <a:lnTo>
                                    <a:pt x="197" y="493"/>
                                  </a:lnTo>
                                  <a:lnTo>
                                    <a:pt x="214" y="479"/>
                                  </a:lnTo>
                                  <a:lnTo>
                                    <a:pt x="270" y="429"/>
                                  </a:lnTo>
                                  <a:lnTo>
                                    <a:pt x="312" y="386"/>
                                  </a:lnTo>
                                  <a:lnTo>
                                    <a:pt x="352" y="341"/>
                                  </a:lnTo>
                                  <a:lnTo>
                                    <a:pt x="391" y="296"/>
                                  </a:lnTo>
                                  <a:lnTo>
                                    <a:pt x="417" y="266"/>
                                  </a:lnTo>
                                  <a:lnTo>
                                    <a:pt x="430" y="251"/>
                                  </a:lnTo>
                                  <a:lnTo>
                                    <a:pt x="470" y="204"/>
                                  </a:lnTo>
                                  <a:lnTo>
                                    <a:pt x="520" y="143"/>
                                  </a:lnTo>
                                  <a:lnTo>
                                    <a:pt x="567" y="79"/>
                                  </a:lnTo>
                                  <a:lnTo>
                                    <a:pt x="599" y="25"/>
                                  </a:lnTo>
                                  <a:lnTo>
                                    <a:pt x="603" y="12"/>
                                  </a:lnTo>
                                  <a:lnTo>
                                    <a:pt x="616" y="5"/>
                                  </a:lnTo>
                                  <a:lnTo>
                                    <a:pt x="611" y="3"/>
                                  </a:lnTo>
                                  <a:lnTo>
                                    <a:pt x="594" y="0"/>
                                  </a:lnTo>
                                  <a:lnTo>
                                    <a:pt x="574" y="5"/>
                                  </a:lnTo>
                                  <a:lnTo>
                                    <a:pt x="556" y="12"/>
                                  </a:lnTo>
                                  <a:lnTo>
                                    <a:pt x="534" y="20"/>
                                  </a:lnTo>
                                  <a:lnTo>
                                    <a:pt x="514" y="27"/>
                                  </a:lnTo>
                                  <a:lnTo>
                                    <a:pt x="494" y="32"/>
                                  </a:lnTo>
                                  <a:lnTo>
                                    <a:pt x="476" y="37"/>
                                  </a:lnTo>
                                  <a:lnTo>
                                    <a:pt x="458" y="42"/>
                                  </a:lnTo>
                                  <a:lnTo>
                                    <a:pt x="386" y="77"/>
                                  </a:lnTo>
                                  <a:lnTo>
                                    <a:pt x="322" y="124"/>
                                  </a:lnTo>
                                  <a:lnTo>
                                    <a:pt x="265" y="179"/>
                                  </a:lnTo>
                                  <a:lnTo>
                                    <a:pt x="244" y="213"/>
                                  </a:lnTo>
                                  <a:lnTo>
                                    <a:pt x="263" y="221"/>
                                  </a:lnTo>
                                  <a:lnTo>
                                    <a:pt x="286" y="222"/>
                                  </a:lnTo>
                                  <a:lnTo>
                                    <a:pt x="303" y="221"/>
                                  </a:lnTo>
                                  <a:lnTo>
                                    <a:pt x="323" y="220"/>
                                  </a:lnTo>
                                  <a:lnTo>
                                    <a:pt x="402" y="210"/>
                                  </a:lnTo>
                                  <a:lnTo>
                                    <a:pt x="422" y="206"/>
                                  </a:lnTo>
                                  <a:lnTo>
                                    <a:pt x="441" y="202"/>
                                  </a:lnTo>
                                  <a:lnTo>
                                    <a:pt x="463" y="200"/>
                                  </a:lnTo>
                                  <a:lnTo>
                                    <a:pt x="482" y="199"/>
                                  </a:lnTo>
                                  <a:lnTo>
                                    <a:pt x="501" y="197"/>
                                  </a:lnTo>
                                  <a:lnTo>
                                    <a:pt x="509" y="196"/>
                                  </a:lnTo>
                                  <a:lnTo>
                                    <a:pt x="524" y="191"/>
                                  </a:lnTo>
                                  <a:lnTo>
                                    <a:pt x="521" y="197"/>
                                  </a:lnTo>
                                  <a:lnTo>
                                    <a:pt x="511" y="217"/>
                                  </a:lnTo>
                                  <a:lnTo>
                                    <a:pt x="499" y="230"/>
                                  </a:lnTo>
                                  <a:lnTo>
                                    <a:pt x="484" y="241"/>
                                  </a:lnTo>
                                  <a:lnTo>
                                    <a:pt x="465" y="254"/>
                                  </a:lnTo>
                                  <a:lnTo>
                                    <a:pt x="448" y="265"/>
                                  </a:lnTo>
                                  <a:lnTo>
                                    <a:pt x="432" y="276"/>
                                  </a:lnTo>
                                  <a:lnTo>
                                    <a:pt x="415" y="288"/>
                                  </a:lnTo>
                                  <a:lnTo>
                                    <a:pt x="399" y="299"/>
                                  </a:lnTo>
                                  <a:lnTo>
                                    <a:pt x="382" y="310"/>
                                  </a:lnTo>
                                  <a:lnTo>
                                    <a:pt x="363" y="323"/>
                                  </a:lnTo>
                                  <a:lnTo>
                                    <a:pt x="345" y="334"/>
                                  </a:lnTo>
                                  <a:lnTo>
                                    <a:pt x="329" y="344"/>
                                  </a:lnTo>
                                  <a:lnTo>
                                    <a:pt x="313" y="354"/>
                                  </a:lnTo>
                                  <a:lnTo>
                                    <a:pt x="298" y="365"/>
                                  </a:lnTo>
                                  <a:lnTo>
                                    <a:pt x="289" y="371"/>
                                  </a:lnTo>
                                  <a:lnTo>
                                    <a:pt x="274" y="378"/>
                                  </a:lnTo>
                                  <a:lnTo>
                                    <a:pt x="280" y="382"/>
                                  </a:lnTo>
                                  <a:lnTo>
                                    <a:pt x="297" y="385"/>
                                  </a:lnTo>
                                  <a:lnTo>
                                    <a:pt x="316" y="380"/>
                                  </a:lnTo>
                                  <a:lnTo>
                                    <a:pt x="338" y="376"/>
                                  </a:lnTo>
                                  <a:lnTo>
                                    <a:pt x="360" y="372"/>
                                  </a:lnTo>
                                  <a:lnTo>
                                    <a:pt x="379" y="370"/>
                                  </a:lnTo>
                                  <a:lnTo>
                                    <a:pt x="398" y="367"/>
                                  </a:lnTo>
                                  <a:lnTo>
                                    <a:pt x="416" y="364"/>
                                  </a:lnTo>
                                  <a:lnTo>
                                    <a:pt x="434" y="361"/>
                                  </a:lnTo>
                                  <a:lnTo>
                                    <a:pt x="458" y="357"/>
                                  </a:lnTo>
                                  <a:lnTo>
                                    <a:pt x="479" y="356"/>
                                  </a:lnTo>
                                  <a:lnTo>
                                    <a:pt x="490" y="360"/>
                                  </a:lnTo>
                                  <a:lnTo>
                                    <a:pt x="488" y="385"/>
                                  </a:lnTo>
                                  <a:lnTo>
                                    <a:pt x="488" y="386"/>
                                  </a:lnTo>
                                  <a:lnTo>
                                    <a:pt x="488" y="403"/>
                                  </a:lnTo>
                                  <a:lnTo>
                                    <a:pt x="490" y="428"/>
                                  </a:lnTo>
                                  <a:lnTo>
                                    <a:pt x="496" y="451"/>
                                  </a:lnTo>
                                  <a:lnTo>
                                    <a:pt x="517" y="457"/>
                                  </a:lnTo>
                                  <a:lnTo>
                                    <a:pt x="536" y="457"/>
                                  </a:lnTo>
                                  <a:lnTo>
                                    <a:pt x="553" y="452"/>
                                  </a:lnTo>
                                  <a:lnTo>
                                    <a:pt x="568" y="444"/>
                                  </a:lnTo>
                                  <a:lnTo>
                                    <a:pt x="582" y="435"/>
                                  </a:lnTo>
                                  <a:lnTo>
                                    <a:pt x="601" y="424"/>
                                  </a:lnTo>
                                  <a:lnTo>
                                    <a:pt x="654" y="390"/>
                                  </a:lnTo>
                                  <a:lnTo>
                                    <a:pt x="700" y="357"/>
                                  </a:lnTo>
                                  <a:lnTo>
                                    <a:pt x="720" y="342"/>
                                  </a:lnTo>
                                  <a:lnTo>
                                    <a:pt x="737" y="331"/>
                                  </a:lnTo>
                                  <a:lnTo>
                                    <a:pt x="752" y="321"/>
                                  </a:lnTo>
                                  <a:lnTo>
                                    <a:pt x="760" y="313"/>
                                  </a:lnTo>
                                  <a:lnTo>
                                    <a:pt x="764" y="297"/>
                                  </a:lnTo>
                                  <a:lnTo>
                                    <a:pt x="772" y="301"/>
                                  </a:lnTo>
                                  <a:lnTo>
                                    <a:pt x="775" y="303"/>
                                  </a:lnTo>
                                  <a:lnTo>
                                    <a:pt x="773" y="308"/>
                                  </a:lnTo>
                                  <a:lnTo>
                                    <a:pt x="772" y="311"/>
                                  </a:lnTo>
                                  <a:lnTo>
                                    <a:pt x="766" y="330"/>
                                  </a:lnTo>
                                  <a:lnTo>
                                    <a:pt x="759" y="349"/>
                                  </a:lnTo>
                                  <a:lnTo>
                                    <a:pt x="756" y="359"/>
                                  </a:lnTo>
                                  <a:lnTo>
                                    <a:pt x="747" y="370"/>
                                  </a:lnTo>
                                  <a:lnTo>
                                    <a:pt x="753" y="372"/>
                                  </a:lnTo>
                                  <a:lnTo>
                                    <a:pt x="770" y="371"/>
                                  </a:lnTo>
                                  <a:lnTo>
                                    <a:pt x="788" y="362"/>
                                  </a:lnTo>
                                  <a:lnTo>
                                    <a:pt x="806" y="352"/>
                                  </a:lnTo>
                                  <a:lnTo>
                                    <a:pt x="827" y="348"/>
                                  </a:lnTo>
                                  <a:lnTo>
                                    <a:pt x="847" y="346"/>
                                  </a:lnTo>
                                  <a:lnTo>
                                    <a:pt x="867" y="346"/>
                                  </a:lnTo>
                                  <a:lnTo>
                                    <a:pt x="885" y="347"/>
                                  </a:lnTo>
                                  <a:lnTo>
                                    <a:pt x="903" y="347"/>
                                  </a:lnTo>
                                  <a:lnTo>
                                    <a:pt x="920" y="345"/>
                                  </a:lnTo>
                                  <a:lnTo>
                                    <a:pt x="938" y="338"/>
                                  </a:lnTo>
                                  <a:lnTo>
                                    <a:pt x="948" y="334"/>
                                  </a:lnTo>
                                </a:path>
                              </a:pathLst>
                            </a:custGeom>
                            <a:noFill/>
                            <a:ln w="30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47"/>
                        <wpg:cNvGrpSpPr>
                          <a:grpSpLocks/>
                        </wpg:cNvGrpSpPr>
                        <wpg:grpSpPr bwMode="auto">
                          <a:xfrm>
                            <a:off x="7915" y="943"/>
                            <a:ext cx="5" cy="2"/>
                            <a:chOff x="7915" y="943"/>
                            <a:chExt cx="5" cy="2"/>
                          </a:xfrm>
                        </wpg:grpSpPr>
                        <wps:wsp>
                          <wps:cNvPr id="58" name="Freeform 48"/>
                          <wps:cNvSpPr>
                            <a:spLocks/>
                          </wps:cNvSpPr>
                          <wps:spPr bwMode="auto">
                            <a:xfrm>
                              <a:off x="7915" y="943"/>
                              <a:ext cx="5" cy="2"/>
                            </a:xfrm>
                            <a:custGeom>
                              <a:avLst/>
                              <a:gdLst>
                                <a:gd name="T0" fmla="+- 0 7915 7915"/>
                                <a:gd name="T1" fmla="*/ T0 w 5"/>
                                <a:gd name="T2" fmla="+- 0 7920 7915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30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49"/>
                        <wpg:cNvGrpSpPr>
                          <a:grpSpLocks/>
                        </wpg:cNvGrpSpPr>
                        <wpg:grpSpPr bwMode="auto">
                          <a:xfrm>
                            <a:off x="7907" y="481"/>
                            <a:ext cx="547" cy="686"/>
                            <a:chOff x="7907" y="481"/>
                            <a:chExt cx="547" cy="686"/>
                          </a:xfrm>
                        </wpg:grpSpPr>
                        <wps:wsp>
                          <wps:cNvPr id="60" name="Freeform 50"/>
                          <wps:cNvSpPr>
                            <a:spLocks/>
                          </wps:cNvSpPr>
                          <wps:spPr bwMode="auto">
                            <a:xfrm>
                              <a:off x="7907" y="481"/>
                              <a:ext cx="547" cy="686"/>
                            </a:xfrm>
                            <a:custGeom>
                              <a:avLst/>
                              <a:gdLst>
                                <a:gd name="T0" fmla="+- 0 8182 7907"/>
                                <a:gd name="T1" fmla="*/ T0 w 547"/>
                                <a:gd name="T2" fmla="+- 0 687 481"/>
                                <a:gd name="T3" fmla="*/ 687 h 686"/>
                                <a:gd name="T4" fmla="+- 0 8175 7907"/>
                                <a:gd name="T5" fmla="*/ T4 w 547"/>
                                <a:gd name="T6" fmla="+- 0 673 481"/>
                                <a:gd name="T7" fmla="*/ 673 h 686"/>
                                <a:gd name="T8" fmla="+- 0 8197 7907"/>
                                <a:gd name="T9" fmla="*/ T8 w 547"/>
                                <a:gd name="T10" fmla="+- 0 587 481"/>
                                <a:gd name="T11" fmla="*/ 587 h 686"/>
                                <a:gd name="T12" fmla="+- 0 8144 7907"/>
                                <a:gd name="T13" fmla="*/ T12 w 547"/>
                                <a:gd name="T14" fmla="+- 0 511 481"/>
                                <a:gd name="T15" fmla="*/ 511 h 686"/>
                                <a:gd name="T16" fmla="+- 0 8007 7907"/>
                                <a:gd name="T17" fmla="*/ T16 w 547"/>
                                <a:gd name="T18" fmla="+- 0 481 481"/>
                                <a:gd name="T19" fmla="*/ 481 h 686"/>
                                <a:gd name="T20" fmla="+- 0 7933 7907"/>
                                <a:gd name="T21" fmla="*/ T20 w 547"/>
                                <a:gd name="T22" fmla="+- 0 513 481"/>
                                <a:gd name="T23" fmla="*/ 513 h 686"/>
                                <a:gd name="T24" fmla="+- 0 7907 7907"/>
                                <a:gd name="T25" fmla="*/ T24 w 547"/>
                                <a:gd name="T26" fmla="+- 0 605 481"/>
                                <a:gd name="T27" fmla="*/ 605 h 686"/>
                                <a:gd name="T28" fmla="+- 0 7938 7907"/>
                                <a:gd name="T29" fmla="*/ T28 w 547"/>
                                <a:gd name="T30" fmla="+- 0 679 481"/>
                                <a:gd name="T31" fmla="*/ 679 h 686"/>
                                <a:gd name="T32" fmla="+- 0 7973 7907"/>
                                <a:gd name="T33" fmla="*/ T32 w 547"/>
                                <a:gd name="T34" fmla="+- 0 727 481"/>
                                <a:gd name="T35" fmla="*/ 727 h 686"/>
                                <a:gd name="T36" fmla="+- 0 8026 7907"/>
                                <a:gd name="T37" fmla="*/ T36 w 547"/>
                                <a:gd name="T38" fmla="+- 0 839 481"/>
                                <a:gd name="T39" fmla="*/ 839 h 686"/>
                                <a:gd name="T40" fmla="+- 0 8065 7907"/>
                                <a:gd name="T41" fmla="*/ T40 w 547"/>
                                <a:gd name="T42" fmla="+- 0 990 481"/>
                                <a:gd name="T43" fmla="*/ 990 h 686"/>
                                <a:gd name="T44" fmla="+- 0 8083 7907"/>
                                <a:gd name="T45" fmla="*/ T44 w 547"/>
                                <a:gd name="T46" fmla="+- 0 1088 481"/>
                                <a:gd name="T47" fmla="*/ 1088 h 686"/>
                                <a:gd name="T48" fmla="+- 0 8090 7907"/>
                                <a:gd name="T49" fmla="*/ T48 w 547"/>
                                <a:gd name="T50" fmla="+- 0 1130 481"/>
                                <a:gd name="T51" fmla="*/ 1130 h 686"/>
                                <a:gd name="T52" fmla="+- 0 8090 7907"/>
                                <a:gd name="T53" fmla="*/ T52 w 547"/>
                                <a:gd name="T54" fmla="+- 0 1165 481"/>
                                <a:gd name="T55" fmla="*/ 1165 h 686"/>
                                <a:gd name="T56" fmla="+- 0 8051 7907"/>
                                <a:gd name="T57" fmla="*/ T56 w 547"/>
                                <a:gd name="T58" fmla="+- 0 1161 481"/>
                                <a:gd name="T59" fmla="*/ 1161 h 686"/>
                                <a:gd name="T60" fmla="+- 0 8043 7907"/>
                                <a:gd name="T61" fmla="*/ T60 w 547"/>
                                <a:gd name="T62" fmla="+- 0 1128 481"/>
                                <a:gd name="T63" fmla="*/ 1128 h 686"/>
                                <a:gd name="T64" fmla="+- 0 8042 7907"/>
                                <a:gd name="T65" fmla="*/ T64 w 547"/>
                                <a:gd name="T66" fmla="+- 0 1108 481"/>
                                <a:gd name="T67" fmla="*/ 1108 h 686"/>
                                <a:gd name="T68" fmla="+- 0 8042 7907"/>
                                <a:gd name="T69" fmla="*/ T68 w 547"/>
                                <a:gd name="T70" fmla="+- 0 1067 481"/>
                                <a:gd name="T71" fmla="*/ 1067 h 686"/>
                                <a:gd name="T72" fmla="+- 0 8057 7907"/>
                                <a:gd name="T73" fmla="*/ T72 w 547"/>
                                <a:gd name="T74" fmla="+- 0 1028 481"/>
                                <a:gd name="T75" fmla="*/ 1028 h 686"/>
                                <a:gd name="T76" fmla="+- 0 8076 7907"/>
                                <a:gd name="T77" fmla="*/ T76 w 547"/>
                                <a:gd name="T78" fmla="+- 0 990 481"/>
                                <a:gd name="T79" fmla="*/ 990 h 686"/>
                                <a:gd name="T80" fmla="+- 0 8102 7907"/>
                                <a:gd name="T81" fmla="*/ T80 w 547"/>
                                <a:gd name="T82" fmla="+- 0 946 481"/>
                                <a:gd name="T83" fmla="*/ 946 h 686"/>
                                <a:gd name="T84" fmla="+- 0 8125 7907"/>
                                <a:gd name="T85" fmla="*/ T84 w 547"/>
                                <a:gd name="T86" fmla="+- 0 914 481"/>
                                <a:gd name="T87" fmla="*/ 914 h 686"/>
                                <a:gd name="T88" fmla="+- 0 8150 7907"/>
                                <a:gd name="T89" fmla="*/ T88 w 547"/>
                                <a:gd name="T90" fmla="+- 0 880 481"/>
                                <a:gd name="T91" fmla="*/ 880 h 686"/>
                                <a:gd name="T92" fmla="+- 0 8174 7907"/>
                                <a:gd name="T93" fmla="*/ T92 w 547"/>
                                <a:gd name="T94" fmla="+- 0 846 481"/>
                                <a:gd name="T95" fmla="*/ 846 h 686"/>
                                <a:gd name="T96" fmla="+- 0 8194 7907"/>
                                <a:gd name="T97" fmla="*/ T96 w 547"/>
                                <a:gd name="T98" fmla="+- 0 817 481"/>
                                <a:gd name="T99" fmla="*/ 817 h 686"/>
                                <a:gd name="T100" fmla="+- 0 8220 7907"/>
                                <a:gd name="T101" fmla="*/ T100 w 547"/>
                                <a:gd name="T102" fmla="+- 0 781 481"/>
                                <a:gd name="T103" fmla="*/ 781 h 686"/>
                                <a:gd name="T104" fmla="+- 0 8226 7907"/>
                                <a:gd name="T105" fmla="*/ T104 w 547"/>
                                <a:gd name="T106" fmla="+- 0 761 481"/>
                                <a:gd name="T107" fmla="*/ 761 h 686"/>
                                <a:gd name="T108" fmla="+- 0 8229 7907"/>
                                <a:gd name="T109" fmla="*/ T108 w 547"/>
                                <a:gd name="T110" fmla="+- 0 755 481"/>
                                <a:gd name="T111" fmla="*/ 755 h 686"/>
                                <a:gd name="T112" fmla="+- 0 8237 7907"/>
                                <a:gd name="T113" fmla="*/ T112 w 547"/>
                                <a:gd name="T114" fmla="+- 0 753 481"/>
                                <a:gd name="T115" fmla="*/ 753 h 686"/>
                                <a:gd name="T116" fmla="+- 0 8237 7907"/>
                                <a:gd name="T117" fmla="*/ T116 w 547"/>
                                <a:gd name="T118" fmla="+- 0 744 481"/>
                                <a:gd name="T119" fmla="*/ 744 h 686"/>
                                <a:gd name="T120" fmla="+- 0 8224 7907"/>
                                <a:gd name="T121" fmla="*/ T120 w 547"/>
                                <a:gd name="T122" fmla="+- 0 790 481"/>
                                <a:gd name="T123" fmla="*/ 790 h 686"/>
                                <a:gd name="T124" fmla="+- 0 8205 7907"/>
                                <a:gd name="T125" fmla="*/ T124 w 547"/>
                                <a:gd name="T126" fmla="+- 0 826 481"/>
                                <a:gd name="T127" fmla="*/ 826 h 686"/>
                                <a:gd name="T128" fmla="+- 0 8187 7907"/>
                                <a:gd name="T129" fmla="*/ T128 w 547"/>
                                <a:gd name="T130" fmla="+- 0 858 481"/>
                                <a:gd name="T131" fmla="*/ 858 h 686"/>
                                <a:gd name="T132" fmla="+- 0 8180 7907"/>
                                <a:gd name="T133" fmla="*/ T132 w 547"/>
                                <a:gd name="T134" fmla="+- 0 867 481"/>
                                <a:gd name="T135" fmla="*/ 867 h 686"/>
                                <a:gd name="T136" fmla="+- 0 8174 7907"/>
                                <a:gd name="T137" fmla="*/ T136 w 547"/>
                                <a:gd name="T138" fmla="+- 0 886 481"/>
                                <a:gd name="T139" fmla="*/ 886 h 686"/>
                                <a:gd name="T140" fmla="+- 0 8195 7907"/>
                                <a:gd name="T141" fmla="*/ T140 w 547"/>
                                <a:gd name="T142" fmla="+- 0 875 481"/>
                                <a:gd name="T143" fmla="*/ 875 h 686"/>
                                <a:gd name="T144" fmla="+- 0 8228 7907"/>
                                <a:gd name="T145" fmla="*/ T144 w 547"/>
                                <a:gd name="T146" fmla="+- 0 857 481"/>
                                <a:gd name="T147" fmla="*/ 857 h 686"/>
                                <a:gd name="T148" fmla="+- 0 8238 7907"/>
                                <a:gd name="T149" fmla="*/ T148 w 547"/>
                                <a:gd name="T150" fmla="+- 0 883 481"/>
                                <a:gd name="T151" fmla="*/ 883 h 686"/>
                                <a:gd name="T152" fmla="+- 0 8260 7907"/>
                                <a:gd name="T153" fmla="*/ T152 w 547"/>
                                <a:gd name="T154" fmla="+- 0 881 481"/>
                                <a:gd name="T155" fmla="*/ 881 h 686"/>
                                <a:gd name="T156" fmla="+- 0 8303 7907"/>
                                <a:gd name="T157" fmla="*/ T156 w 547"/>
                                <a:gd name="T158" fmla="+- 0 875 481"/>
                                <a:gd name="T159" fmla="*/ 875 h 686"/>
                                <a:gd name="T160" fmla="+- 0 8339 7907"/>
                                <a:gd name="T161" fmla="*/ T160 w 547"/>
                                <a:gd name="T162" fmla="+- 0 874 481"/>
                                <a:gd name="T163" fmla="*/ 874 h 686"/>
                                <a:gd name="T164" fmla="+- 0 8346 7907"/>
                                <a:gd name="T165" fmla="*/ T164 w 547"/>
                                <a:gd name="T166" fmla="+- 0 886 481"/>
                                <a:gd name="T167" fmla="*/ 886 h 686"/>
                                <a:gd name="T168" fmla="+- 0 8376 7907"/>
                                <a:gd name="T169" fmla="*/ T168 w 547"/>
                                <a:gd name="T170" fmla="+- 0 870 481"/>
                                <a:gd name="T171" fmla="*/ 870 h 686"/>
                                <a:gd name="T172" fmla="+- 0 8417 7907"/>
                                <a:gd name="T173" fmla="*/ T172 w 547"/>
                                <a:gd name="T174" fmla="+- 0 878 481"/>
                                <a:gd name="T175" fmla="*/ 878 h 686"/>
                                <a:gd name="T176" fmla="+- 0 8453 7907"/>
                                <a:gd name="T177" fmla="*/ T176 w 547"/>
                                <a:gd name="T178" fmla="+- 0 893 481"/>
                                <a:gd name="T179" fmla="*/ 893 h 6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547" h="686">
                                  <a:moveTo>
                                    <a:pt x="264" y="206"/>
                                  </a:moveTo>
                                  <a:lnTo>
                                    <a:pt x="275" y="206"/>
                                  </a:lnTo>
                                  <a:lnTo>
                                    <a:pt x="262" y="208"/>
                                  </a:lnTo>
                                  <a:lnTo>
                                    <a:pt x="268" y="192"/>
                                  </a:lnTo>
                                  <a:lnTo>
                                    <a:pt x="273" y="180"/>
                                  </a:lnTo>
                                  <a:lnTo>
                                    <a:pt x="290" y="106"/>
                                  </a:lnTo>
                                  <a:lnTo>
                                    <a:pt x="289" y="84"/>
                                  </a:lnTo>
                                  <a:lnTo>
                                    <a:pt x="237" y="30"/>
                                  </a:lnTo>
                                  <a:lnTo>
                                    <a:pt x="178" y="1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82" y="1"/>
                                  </a:lnTo>
                                  <a:lnTo>
                                    <a:pt x="26" y="32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1" y="143"/>
                                  </a:lnTo>
                                  <a:lnTo>
                                    <a:pt x="31" y="198"/>
                                  </a:lnTo>
                                  <a:lnTo>
                                    <a:pt x="55" y="230"/>
                                  </a:lnTo>
                                  <a:lnTo>
                                    <a:pt x="66" y="246"/>
                                  </a:lnTo>
                                  <a:lnTo>
                                    <a:pt x="96" y="300"/>
                                  </a:lnTo>
                                  <a:lnTo>
                                    <a:pt x="119" y="358"/>
                                  </a:lnTo>
                                  <a:lnTo>
                                    <a:pt x="141" y="433"/>
                                  </a:lnTo>
                                  <a:lnTo>
                                    <a:pt x="158" y="509"/>
                                  </a:lnTo>
                                  <a:lnTo>
                                    <a:pt x="173" y="587"/>
                                  </a:lnTo>
                                  <a:lnTo>
                                    <a:pt x="176" y="607"/>
                                  </a:lnTo>
                                  <a:lnTo>
                                    <a:pt x="179" y="625"/>
                                  </a:lnTo>
                                  <a:lnTo>
                                    <a:pt x="183" y="649"/>
                                  </a:lnTo>
                                  <a:lnTo>
                                    <a:pt x="185" y="671"/>
                                  </a:lnTo>
                                  <a:lnTo>
                                    <a:pt x="183" y="684"/>
                                  </a:lnTo>
                                  <a:lnTo>
                                    <a:pt x="166" y="686"/>
                                  </a:lnTo>
                                  <a:lnTo>
                                    <a:pt x="144" y="680"/>
                                  </a:lnTo>
                                  <a:lnTo>
                                    <a:pt x="134" y="673"/>
                                  </a:lnTo>
                                  <a:lnTo>
                                    <a:pt x="136" y="647"/>
                                  </a:lnTo>
                                  <a:lnTo>
                                    <a:pt x="136" y="646"/>
                                  </a:lnTo>
                                  <a:lnTo>
                                    <a:pt x="135" y="627"/>
                                  </a:lnTo>
                                  <a:lnTo>
                                    <a:pt x="134" y="606"/>
                                  </a:lnTo>
                                  <a:lnTo>
                                    <a:pt x="135" y="586"/>
                                  </a:lnTo>
                                  <a:lnTo>
                                    <a:pt x="141" y="568"/>
                                  </a:lnTo>
                                  <a:lnTo>
                                    <a:pt x="150" y="547"/>
                                  </a:lnTo>
                                  <a:lnTo>
                                    <a:pt x="160" y="527"/>
                                  </a:lnTo>
                                  <a:lnTo>
                                    <a:pt x="169" y="509"/>
                                  </a:lnTo>
                                  <a:lnTo>
                                    <a:pt x="175" y="496"/>
                                  </a:lnTo>
                                  <a:lnTo>
                                    <a:pt x="195" y="465"/>
                                  </a:lnTo>
                                  <a:lnTo>
                                    <a:pt x="203" y="454"/>
                                  </a:lnTo>
                                  <a:lnTo>
                                    <a:pt x="218" y="433"/>
                                  </a:lnTo>
                                  <a:lnTo>
                                    <a:pt x="229" y="419"/>
                                  </a:lnTo>
                                  <a:lnTo>
                                    <a:pt x="243" y="399"/>
                                  </a:lnTo>
                                  <a:lnTo>
                                    <a:pt x="253" y="384"/>
                                  </a:lnTo>
                                  <a:lnTo>
                                    <a:pt x="267" y="365"/>
                                  </a:lnTo>
                                  <a:lnTo>
                                    <a:pt x="276" y="350"/>
                                  </a:lnTo>
                                  <a:lnTo>
                                    <a:pt x="287" y="336"/>
                                  </a:lnTo>
                                  <a:lnTo>
                                    <a:pt x="300" y="319"/>
                                  </a:lnTo>
                                  <a:lnTo>
                                    <a:pt x="313" y="300"/>
                                  </a:lnTo>
                                  <a:lnTo>
                                    <a:pt x="322" y="284"/>
                                  </a:lnTo>
                                  <a:lnTo>
                                    <a:pt x="319" y="280"/>
                                  </a:lnTo>
                                  <a:lnTo>
                                    <a:pt x="320" y="277"/>
                                  </a:lnTo>
                                  <a:lnTo>
                                    <a:pt x="322" y="274"/>
                                  </a:lnTo>
                                  <a:lnTo>
                                    <a:pt x="328" y="275"/>
                                  </a:lnTo>
                                  <a:lnTo>
                                    <a:pt x="330" y="272"/>
                                  </a:lnTo>
                                  <a:lnTo>
                                    <a:pt x="332" y="270"/>
                                  </a:lnTo>
                                  <a:lnTo>
                                    <a:pt x="330" y="263"/>
                                  </a:lnTo>
                                  <a:lnTo>
                                    <a:pt x="325" y="291"/>
                                  </a:lnTo>
                                  <a:lnTo>
                                    <a:pt x="317" y="309"/>
                                  </a:lnTo>
                                  <a:lnTo>
                                    <a:pt x="307" y="327"/>
                                  </a:lnTo>
                                  <a:lnTo>
                                    <a:pt x="298" y="345"/>
                                  </a:lnTo>
                                  <a:lnTo>
                                    <a:pt x="288" y="362"/>
                                  </a:lnTo>
                                  <a:lnTo>
                                    <a:pt x="280" y="377"/>
                                  </a:lnTo>
                                  <a:lnTo>
                                    <a:pt x="275" y="381"/>
                                  </a:lnTo>
                                  <a:lnTo>
                                    <a:pt x="273" y="386"/>
                                  </a:lnTo>
                                  <a:lnTo>
                                    <a:pt x="271" y="392"/>
                                  </a:lnTo>
                                  <a:lnTo>
                                    <a:pt x="267" y="405"/>
                                  </a:lnTo>
                                  <a:lnTo>
                                    <a:pt x="273" y="405"/>
                                  </a:lnTo>
                                  <a:lnTo>
                                    <a:pt x="288" y="394"/>
                                  </a:lnTo>
                                  <a:lnTo>
                                    <a:pt x="304" y="378"/>
                                  </a:lnTo>
                                  <a:lnTo>
                                    <a:pt x="321" y="376"/>
                                  </a:lnTo>
                                  <a:lnTo>
                                    <a:pt x="326" y="388"/>
                                  </a:lnTo>
                                  <a:lnTo>
                                    <a:pt x="331" y="402"/>
                                  </a:lnTo>
                                  <a:lnTo>
                                    <a:pt x="351" y="400"/>
                                  </a:lnTo>
                                  <a:lnTo>
                                    <a:pt x="353" y="400"/>
                                  </a:lnTo>
                                  <a:lnTo>
                                    <a:pt x="382" y="400"/>
                                  </a:lnTo>
                                  <a:lnTo>
                                    <a:pt x="396" y="394"/>
                                  </a:lnTo>
                                  <a:lnTo>
                                    <a:pt x="417" y="388"/>
                                  </a:lnTo>
                                  <a:lnTo>
                                    <a:pt x="432" y="393"/>
                                  </a:lnTo>
                                  <a:lnTo>
                                    <a:pt x="432" y="408"/>
                                  </a:lnTo>
                                  <a:lnTo>
                                    <a:pt x="439" y="405"/>
                                  </a:lnTo>
                                  <a:lnTo>
                                    <a:pt x="454" y="395"/>
                                  </a:lnTo>
                                  <a:lnTo>
                                    <a:pt x="469" y="389"/>
                                  </a:lnTo>
                                  <a:lnTo>
                                    <a:pt x="490" y="391"/>
                                  </a:lnTo>
                                  <a:lnTo>
                                    <a:pt x="510" y="397"/>
                                  </a:lnTo>
                                  <a:lnTo>
                                    <a:pt x="528" y="405"/>
                                  </a:lnTo>
                                  <a:lnTo>
                                    <a:pt x="546" y="412"/>
                                  </a:lnTo>
                                </a:path>
                              </a:pathLst>
                            </a:custGeom>
                            <a:noFill/>
                            <a:ln w="30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51"/>
                        <wpg:cNvGrpSpPr>
                          <a:grpSpLocks/>
                        </wpg:cNvGrpSpPr>
                        <wpg:grpSpPr bwMode="auto">
                          <a:xfrm>
                            <a:off x="8582" y="536"/>
                            <a:ext cx="25" cy="620"/>
                            <a:chOff x="8582" y="536"/>
                            <a:chExt cx="25" cy="620"/>
                          </a:xfrm>
                        </wpg:grpSpPr>
                        <wps:wsp>
                          <wps:cNvPr id="62" name="Freeform 52"/>
                          <wps:cNvSpPr>
                            <a:spLocks/>
                          </wps:cNvSpPr>
                          <wps:spPr bwMode="auto">
                            <a:xfrm>
                              <a:off x="8582" y="536"/>
                              <a:ext cx="25" cy="620"/>
                            </a:xfrm>
                            <a:custGeom>
                              <a:avLst/>
                              <a:gdLst>
                                <a:gd name="T0" fmla="+- 0 8606 8582"/>
                                <a:gd name="T1" fmla="*/ T0 w 25"/>
                                <a:gd name="T2" fmla="+- 0 536 536"/>
                                <a:gd name="T3" fmla="*/ 536 h 620"/>
                                <a:gd name="T4" fmla="+- 0 8607 8582"/>
                                <a:gd name="T5" fmla="*/ T4 w 25"/>
                                <a:gd name="T6" fmla="+- 0 543 536"/>
                                <a:gd name="T7" fmla="*/ 543 h 620"/>
                                <a:gd name="T8" fmla="+- 0 8607 8582"/>
                                <a:gd name="T9" fmla="*/ T8 w 25"/>
                                <a:gd name="T10" fmla="+- 0 562 536"/>
                                <a:gd name="T11" fmla="*/ 562 h 620"/>
                                <a:gd name="T12" fmla="+- 0 8607 8582"/>
                                <a:gd name="T13" fmla="*/ T12 w 25"/>
                                <a:gd name="T14" fmla="+- 0 589 536"/>
                                <a:gd name="T15" fmla="*/ 589 h 620"/>
                                <a:gd name="T16" fmla="+- 0 8607 8582"/>
                                <a:gd name="T17" fmla="*/ T16 w 25"/>
                                <a:gd name="T18" fmla="+- 0 618 536"/>
                                <a:gd name="T19" fmla="*/ 618 h 620"/>
                                <a:gd name="T20" fmla="+- 0 8607 8582"/>
                                <a:gd name="T21" fmla="*/ T20 w 25"/>
                                <a:gd name="T22" fmla="+- 0 645 536"/>
                                <a:gd name="T23" fmla="*/ 645 h 620"/>
                                <a:gd name="T24" fmla="+- 0 8606 8582"/>
                                <a:gd name="T25" fmla="*/ T24 w 25"/>
                                <a:gd name="T26" fmla="+- 0 665 536"/>
                                <a:gd name="T27" fmla="*/ 665 h 620"/>
                                <a:gd name="T28" fmla="+- 0 8606 8582"/>
                                <a:gd name="T29" fmla="*/ T28 w 25"/>
                                <a:gd name="T30" fmla="+- 0 679 536"/>
                                <a:gd name="T31" fmla="*/ 679 h 620"/>
                                <a:gd name="T32" fmla="+- 0 8606 8582"/>
                                <a:gd name="T33" fmla="*/ T32 w 25"/>
                                <a:gd name="T34" fmla="+- 0 754 536"/>
                                <a:gd name="T35" fmla="*/ 754 h 620"/>
                                <a:gd name="T36" fmla="+- 0 8606 8582"/>
                                <a:gd name="T37" fmla="*/ T36 w 25"/>
                                <a:gd name="T38" fmla="+- 0 819 536"/>
                                <a:gd name="T39" fmla="*/ 819 h 620"/>
                                <a:gd name="T40" fmla="+- 0 8604 8582"/>
                                <a:gd name="T41" fmla="*/ T40 w 25"/>
                                <a:gd name="T42" fmla="+- 0 840 536"/>
                                <a:gd name="T43" fmla="*/ 840 h 620"/>
                                <a:gd name="T44" fmla="+- 0 8602 8582"/>
                                <a:gd name="T45" fmla="*/ T44 w 25"/>
                                <a:gd name="T46" fmla="+- 0 860 536"/>
                                <a:gd name="T47" fmla="*/ 860 h 620"/>
                                <a:gd name="T48" fmla="+- 0 8599 8582"/>
                                <a:gd name="T49" fmla="*/ T48 w 25"/>
                                <a:gd name="T50" fmla="+- 0 880 536"/>
                                <a:gd name="T51" fmla="*/ 880 h 620"/>
                                <a:gd name="T52" fmla="+- 0 8597 8582"/>
                                <a:gd name="T53" fmla="*/ T52 w 25"/>
                                <a:gd name="T54" fmla="+- 0 900 536"/>
                                <a:gd name="T55" fmla="*/ 900 h 620"/>
                                <a:gd name="T56" fmla="+- 0 8594 8582"/>
                                <a:gd name="T57" fmla="*/ T56 w 25"/>
                                <a:gd name="T58" fmla="+- 0 920 536"/>
                                <a:gd name="T59" fmla="*/ 920 h 620"/>
                                <a:gd name="T60" fmla="+- 0 8591 8582"/>
                                <a:gd name="T61" fmla="*/ T60 w 25"/>
                                <a:gd name="T62" fmla="+- 0 940 536"/>
                                <a:gd name="T63" fmla="*/ 940 h 620"/>
                                <a:gd name="T64" fmla="+- 0 8583 8582"/>
                                <a:gd name="T65" fmla="*/ T64 w 25"/>
                                <a:gd name="T66" fmla="+- 0 1011 536"/>
                                <a:gd name="T67" fmla="*/ 1011 h 620"/>
                                <a:gd name="T68" fmla="+- 0 8582 8582"/>
                                <a:gd name="T69" fmla="*/ T68 w 25"/>
                                <a:gd name="T70" fmla="+- 0 1086 536"/>
                                <a:gd name="T71" fmla="*/ 1086 h 620"/>
                                <a:gd name="T72" fmla="+- 0 8582 8582"/>
                                <a:gd name="T73" fmla="*/ T72 w 25"/>
                                <a:gd name="T74" fmla="+- 0 1121 536"/>
                                <a:gd name="T75" fmla="*/ 1121 h 620"/>
                                <a:gd name="T76" fmla="+- 0 8584 8582"/>
                                <a:gd name="T77" fmla="*/ T76 w 25"/>
                                <a:gd name="T78" fmla="+- 0 1141 536"/>
                                <a:gd name="T79" fmla="*/ 1141 h 620"/>
                                <a:gd name="T80" fmla="+- 0 8587 8582"/>
                                <a:gd name="T81" fmla="*/ T80 w 25"/>
                                <a:gd name="T82" fmla="+- 0 1156 536"/>
                                <a:gd name="T83" fmla="*/ 1156 h 620"/>
                                <a:gd name="T84" fmla="+- 0 8590 8582"/>
                                <a:gd name="T85" fmla="*/ T84 w 25"/>
                                <a:gd name="T86" fmla="+- 0 1150 536"/>
                                <a:gd name="T87" fmla="*/ 1150 h 620"/>
                                <a:gd name="T88" fmla="+- 0 8587 8582"/>
                                <a:gd name="T89" fmla="*/ T88 w 25"/>
                                <a:gd name="T90" fmla="+- 0 1130 536"/>
                                <a:gd name="T91" fmla="*/ 1130 h 620"/>
                                <a:gd name="T92" fmla="+- 0 8587 8582"/>
                                <a:gd name="T93" fmla="*/ T92 w 25"/>
                                <a:gd name="T94" fmla="+- 0 1123 536"/>
                                <a:gd name="T95" fmla="*/ 1123 h 6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25" h="620">
                                  <a:moveTo>
                                    <a:pt x="24" y="0"/>
                                  </a:moveTo>
                                  <a:lnTo>
                                    <a:pt x="25" y="7"/>
                                  </a:lnTo>
                                  <a:lnTo>
                                    <a:pt x="25" y="26"/>
                                  </a:lnTo>
                                  <a:lnTo>
                                    <a:pt x="25" y="53"/>
                                  </a:lnTo>
                                  <a:lnTo>
                                    <a:pt x="25" y="82"/>
                                  </a:lnTo>
                                  <a:lnTo>
                                    <a:pt x="25" y="109"/>
                                  </a:lnTo>
                                  <a:lnTo>
                                    <a:pt x="24" y="129"/>
                                  </a:lnTo>
                                  <a:lnTo>
                                    <a:pt x="24" y="143"/>
                                  </a:lnTo>
                                  <a:lnTo>
                                    <a:pt x="24" y="218"/>
                                  </a:lnTo>
                                  <a:lnTo>
                                    <a:pt x="24" y="283"/>
                                  </a:lnTo>
                                  <a:lnTo>
                                    <a:pt x="22" y="304"/>
                                  </a:lnTo>
                                  <a:lnTo>
                                    <a:pt x="20" y="324"/>
                                  </a:lnTo>
                                  <a:lnTo>
                                    <a:pt x="17" y="344"/>
                                  </a:lnTo>
                                  <a:lnTo>
                                    <a:pt x="15" y="364"/>
                                  </a:lnTo>
                                  <a:lnTo>
                                    <a:pt x="12" y="384"/>
                                  </a:lnTo>
                                  <a:lnTo>
                                    <a:pt x="9" y="404"/>
                                  </a:lnTo>
                                  <a:lnTo>
                                    <a:pt x="1" y="475"/>
                                  </a:lnTo>
                                  <a:lnTo>
                                    <a:pt x="0" y="550"/>
                                  </a:lnTo>
                                  <a:lnTo>
                                    <a:pt x="0" y="585"/>
                                  </a:lnTo>
                                  <a:lnTo>
                                    <a:pt x="2" y="605"/>
                                  </a:lnTo>
                                  <a:lnTo>
                                    <a:pt x="5" y="620"/>
                                  </a:lnTo>
                                  <a:lnTo>
                                    <a:pt x="8" y="614"/>
                                  </a:lnTo>
                                  <a:lnTo>
                                    <a:pt x="5" y="594"/>
                                  </a:lnTo>
                                  <a:lnTo>
                                    <a:pt x="5" y="587"/>
                                  </a:lnTo>
                                </a:path>
                              </a:pathLst>
                            </a:custGeom>
                            <a:noFill/>
                            <a:ln w="30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53"/>
                        <wpg:cNvGrpSpPr>
                          <a:grpSpLocks/>
                        </wpg:cNvGrpSpPr>
                        <wpg:grpSpPr bwMode="auto">
                          <a:xfrm>
                            <a:off x="8144" y="560"/>
                            <a:ext cx="963" cy="693"/>
                            <a:chOff x="8144" y="560"/>
                            <a:chExt cx="963" cy="693"/>
                          </a:xfrm>
                        </wpg:grpSpPr>
                        <wps:wsp>
                          <wps:cNvPr id="64" name="Freeform 54"/>
                          <wps:cNvSpPr>
                            <a:spLocks/>
                          </wps:cNvSpPr>
                          <wps:spPr bwMode="auto">
                            <a:xfrm>
                              <a:off x="8144" y="560"/>
                              <a:ext cx="963" cy="693"/>
                            </a:xfrm>
                            <a:custGeom>
                              <a:avLst/>
                              <a:gdLst>
                                <a:gd name="T0" fmla="+- 0 8563 8144"/>
                                <a:gd name="T1" fmla="*/ T0 w 963"/>
                                <a:gd name="T2" fmla="+- 0 592 560"/>
                                <a:gd name="T3" fmla="*/ 592 h 693"/>
                                <a:gd name="T4" fmla="+- 0 8576 8144"/>
                                <a:gd name="T5" fmla="*/ T4 w 963"/>
                                <a:gd name="T6" fmla="+- 0 592 560"/>
                                <a:gd name="T7" fmla="*/ 592 h 693"/>
                                <a:gd name="T8" fmla="+- 0 8582 8144"/>
                                <a:gd name="T9" fmla="*/ T8 w 963"/>
                                <a:gd name="T10" fmla="+- 0 580 560"/>
                                <a:gd name="T11" fmla="*/ 580 h 693"/>
                                <a:gd name="T12" fmla="+- 0 8592 8144"/>
                                <a:gd name="T13" fmla="*/ T12 w 963"/>
                                <a:gd name="T14" fmla="+- 0 573 560"/>
                                <a:gd name="T15" fmla="*/ 573 h 693"/>
                                <a:gd name="T16" fmla="+- 0 8607 8144"/>
                                <a:gd name="T17" fmla="*/ T16 w 963"/>
                                <a:gd name="T18" fmla="+- 0 565 560"/>
                                <a:gd name="T19" fmla="*/ 565 h 693"/>
                                <a:gd name="T20" fmla="+- 0 8626 8144"/>
                                <a:gd name="T21" fmla="*/ T20 w 963"/>
                                <a:gd name="T22" fmla="+- 0 560 560"/>
                                <a:gd name="T23" fmla="*/ 560 h 693"/>
                                <a:gd name="T24" fmla="+- 0 8644 8144"/>
                                <a:gd name="T25" fmla="*/ T24 w 963"/>
                                <a:gd name="T26" fmla="+- 0 561 560"/>
                                <a:gd name="T27" fmla="*/ 561 h 693"/>
                                <a:gd name="T28" fmla="+- 0 8653 8144"/>
                                <a:gd name="T29" fmla="*/ T28 w 963"/>
                                <a:gd name="T30" fmla="+- 0 580 560"/>
                                <a:gd name="T31" fmla="*/ 580 h 693"/>
                                <a:gd name="T32" fmla="+- 0 8655 8144"/>
                                <a:gd name="T33" fmla="*/ T32 w 963"/>
                                <a:gd name="T34" fmla="+- 0 603 560"/>
                                <a:gd name="T35" fmla="*/ 603 h 693"/>
                                <a:gd name="T36" fmla="+- 0 8654 8144"/>
                                <a:gd name="T37" fmla="*/ T36 w 963"/>
                                <a:gd name="T38" fmla="+- 0 623 560"/>
                                <a:gd name="T39" fmla="*/ 623 h 693"/>
                                <a:gd name="T40" fmla="+- 0 8641 8144"/>
                                <a:gd name="T41" fmla="*/ T40 w 963"/>
                                <a:gd name="T42" fmla="+- 0 685 560"/>
                                <a:gd name="T43" fmla="*/ 685 h 693"/>
                                <a:gd name="T44" fmla="+- 0 8601 8144"/>
                                <a:gd name="T45" fmla="*/ T44 w 963"/>
                                <a:gd name="T46" fmla="+- 0 752 560"/>
                                <a:gd name="T47" fmla="*/ 752 h 693"/>
                                <a:gd name="T48" fmla="+- 0 8560 8144"/>
                                <a:gd name="T49" fmla="*/ T48 w 963"/>
                                <a:gd name="T50" fmla="+- 0 800 560"/>
                                <a:gd name="T51" fmla="*/ 800 h 693"/>
                                <a:gd name="T52" fmla="+- 0 8488 8144"/>
                                <a:gd name="T53" fmla="*/ T52 w 963"/>
                                <a:gd name="T54" fmla="+- 0 836 560"/>
                                <a:gd name="T55" fmla="*/ 836 h 693"/>
                                <a:gd name="T56" fmla="+- 0 8429 8144"/>
                                <a:gd name="T57" fmla="*/ T56 w 963"/>
                                <a:gd name="T58" fmla="+- 0 851 560"/>
                                <a:gd name="T59" fmla="*/ 851 h 693"/>
                                <a:gd name="T60" fmla="+- 0 8350 8144"/>
                                <a:gd name="T61" fmla="*/ T60 w 963"/>
                                <a:gd name="T62" fmla="+- 0 860 560"/>
                                <a:gd name="T63" fmla="*/ 860 h 693"/>
                                <a:gd name="T64" fmla="+- 0 8292 8144"/>
                                <a:gd name="T65" fmla="*/ T64 w 963"/>
                                <a:gd name="T66" fmla="+- 0 862 560"/>
                                <a:gd name="T67" fmla="*/ 862 h 693"/>
                                <a:gd name="T68" fmla="+- 0 8272 8144"/>
                                <a:gd name="T69" fmla="*/ T68 w 963"/>
                                <a:gd name="T70" fmla="+- 0 863 560"/>
                                <a:gd name="T71" fmla="*/ 863 h 693"/>
                                <a:gd name="T72" fmla="+- 0 8251 8144"/>
                                <a:gd name="T73" fmla="*/ T72 w 963"/>
                                <a:gd name="T74" fmla="+- 0 864 560"/>
                                <a:gd name="T75" fmla="*/ 864 h 693"/>
                                <a:gd name="T76" fmla="+- 0 8230 8144"/>
                                <a:gd name="T77" fmla="*/ T76 w 963"/>
                                <a:gd name="T78" fmla="+- 0 864 560"/>
                                <a:gd name="T79" fmla="*/ 864 h 693"/>
                                <a:gd name="T80" fmla="+- 0 8211 8144"/>
                                <a:gd name="T81" fmla="*/ T80 w 963"/>
                                <a:gd name="T82" fmla="+- 0 862 560"/>
                                <a:gd name="T83" fmla="*/ 862 h 693"/>
                                <a:gd name="T84" fmla="+- 0 8159 8144"/>
                                <a:gd name="T85" fmla="*/ T84 w 963"/>
                                <a:gd name="T86" fmla="+- 0 828 560"/>
                                <a:gd name="T87" fmla="*/ 828 h 693"/>
                                <a:gd name="T88" fmla="+- 0 8144 8144"/>
                                <a:gd name="T89" fmla="*/ T88 w 963"/>
                                <a:gd name="T90" fmla="+- 0 769 560"/>
                                <a:gd name="T91" fmla="*/ 769 h 693"/>
                                <a:gd name="T92" fmla="+- 0 8144 8144"/>
                                <a:gd name="T93" fmla="*/ T92 w 963"/>
                                <a:gd name="T94" fmla="+- 0 748 560"/>
                                <a:gd name="T95" fmla="*/ 748 h 693"/>
                                <a:gd name="T96" fmla="+- 0 8146 8144"/>
                                <a:gd name="T97" fmla="*/ T96 w 963"/>
                                <a:gd name="T98" fmla="+- 0 730 560"/>
                                <a:gd name="T99" fmla="*/ 730 h 693"/>
                                <a:gd name="T100" fmla="+- 0 8154 8144"/>
                                <a:gd name="T101" fmla="*/ T100 w 963"/>
                                <a:gd name="T102" fmla="+- 0 715 560"/>
                                <a:gd name="T103" fmla="*/ 715 h 693"/>
                                <a:gd name="T104" fmla="+- 0 8167 8144"/>
                                <a:gd name="T105" fmla="*/ T104 w 963"/>
                                <a:gd name="T106" fmla="+- 0 712 560"/>
                                <a:gd name="T107" fmla="*/ 712 h 693"/>
                                <a:gd name="T108" fmla="+- 0 8182 8144"/>
                                <a:gd name="T109" fmla="*/ T108 w 963"/>
                                <a:gd name="T110" fmla="+- 0 716 560"/>
                                <a:gd name="T111" fmla="*/ 716 h 693"/>
                                <a:gd name="T112" fmla="+- 0 8198 8144"/>
                                <a:gd name="T113" fmla="*/ T112 w 963"/>
                                <a:gd name="T114" fmla="+- 0 725 560"/>
                                <a:gd name="T115" fmla="*/ 725 h 693"/>
                                <a:gd name="T116" fmla="+- 0 8211 8144"/>
                                <a:gd name="T117" fmla="*/ T116 w 963"/>
                                <a:gd name="T118" fmla="+- 0 734 560"/>
                                <a:gd name="T119" fmla="*/ 734 h 693"/>
                                <a:gd name="T120" fmla="+- 0 8228 8144"/>
                                <a:gd name="T121" fmla="*/ T120 w 963"/>
                                <a:gd name="T122" fmla="+- 0 746 560"/>
                                <a:gd name="T123" fmla="*/ 746 h 693"/>
                                <a:gd name="T124" fmla="+- 0 8244 8144"/>
                                <a:gd name="T125" fmla="*/ T124 w 963"/>
                                <a:gd name="T126" fmla="+- 0 758 560"/>
                                <a:gd name="T127" fmla="*/ 758 h 693"/>
                                <a:gd name="T128" fmla="+- 0 8294 8144"/>
                                <a:gd name="T129" fmla="*/ T128 w 963"/>
                                <a:gd name="T130" fmla="+- 0 795 560"/>
                                <a:gd name="T131" fmla="*/ 795 h 693"/>
                                <a:gd name="T132" fmla="+- 0 8342 8144"/>
                                <a:gd name="T133" fmla="*/ T132 w 963"/>
                                <a:gd name="T134" fmla="+- 0 830 560"/>
                                <a:gd name="T135" fmla="*/ 830 h 693"/>
                                <a:gd name="T136" fmla="+- 0 8406 8144"/>
                                <a:gd name="T137" fmla="*/ T136 w 963"/>
                                <a:gd name="T138" fmla="+- 0 877 560"/>
                                <a:gd name="T139" fmla="*/ 877 h 693"/>
                                <a:gd name="T140" fmla="+- 0 8453 8144"/>
                                <a:gd name="T141" fmla="*/ T140 w 963"/>
                                <a:gd name="T142" fmla="+- 0 911 560"/>
                                <a:gd name="T143" fmla="*/ 911 h 693"/>
                                <a:gd name="T144" fmla="+- 0 8473 8144"/>
                                <a:gd name="T145" fmla="*/ T144 w 963"/>
                                <a:gd name="T146" fmla="+- 0 925 560"/>
                                <a:gd name="T147" fmla="*/ 925 h 693"/>
                                <a:gd name="T148" fmla="+- 0 8531 8144"/>
                                <a:gd name="T149" fmla="*/ T148 w 963"/>
                                <a:gd name="T150" fmla="+- 0 968 560"/>
                                <a:gd name="T151" fmla="*/ 968 h 693"/>
                                <a:gd name="T152" fmla="+- 0 8589 8144"/>
                                <a:gd name="T153" fmla="*/ T152 w 963"/>
                                <a:gd name="T154" fmla="+- 0 1009 560"/>
                                <a:gd name="T155" fmla="*/ 1009 h 693"/>
                                <a:gd name="T156" fmla="+- 0 8646 8144"/>
                                <a:gd name="T157" fmla="*/ T156 w 963"/>
                                <a:gd name="T158" fmla="+- 0 1049 560"/>
                                <a:gd name="T159" fmla="*/ 1049 h 693"/>
                                <a:gd name="T160" fmla="+- 0 8704 8144"/>
                                <a:gd name="T161" fmla="*/ T160 w 963"/>
                                <a:gd name="T162" fmla="+- 0 1086 560"/>
                                <a:gd name="T163" fmla="*/ 1086 h 693"/>
                                <a:gd name="T164" fmla="+- 0 8762 8144"/>
                                <a:gd name="T165" fmla="*/ T164 w 963"/>
                                <a:gd name="T166" fmla="+- 0 1120 560"/>
                                <a:gd name="T167" fmla="*/ 1120 h 693"/>
                                <a:gd name="T168" fmla="+- 0 8822 8144"/>
                                <a:gd name="T169" fmla="*/ T168 w 963"/>
                                <a:gd name="T170" fmla="+- 0 1151 560"/>
                                <a:gd name="T171" fmla="*/ 1151 h 693"/>
                                <a:gd name="T172" fmla="+- 0 8880 8144"/>
                                <a:gd name="T173" fmla="*/ T172 w 963"/>
                                <a:gd name="T174" fmla="+- 0 1174 560"/>
                                <a:gd name="T175" fmla="*/ 1174 h 693"/>
                                <a:gd name="T176" fmla="+- 0 8919 8144"/>
                                <a:gd name="T177" fmla="*/ T176 w 963"/>
                                <a:gd name="T178" fmla="+- 0 1185 560"/>
                                <a:gd name="T179" fmla="*/ 1185 h 693"/>
                                <a:gd name="T180" fmla="+- 0 8938 8144"/>
                                <a:gd name="T181" fmla="*/ T180 w 963"/>
                                <a:gd name="T182" fmla="+- 0 1190 560"/>
                                <a:gd name="T183" fmla="*/ 1190 h 693"/>
                                <a:gd name="T184" fmla="+- 0 8998 8144"/>
                                <a:gd name="T185" fmla="*/ T184 w 963"/>
                                <a:gd name="T186" fmla="+- 0 1210 560"/>
                                <a:gd name="T187" fmla="*/ 1210 h 693"/>
                                <a:gd name="T188" fmla="+- 0 9054 8144"/>
                                <a:gd name="T189" fmla="*/ T188 w 963"/>
                                <a:gd name="T190" fmla="+- 0 1232 560"/>
                                <a:gd name="T191" fmla="*/ 1232 h 693"/>
                                <a:gd name="T192" fmla="+- 0 9072 8144"/>
                                <a:gd name="T193" fmla="*/ T192 w 963"/>
                                <a:gd name="T194" fmla="+- 0 1239 560"/>
                                <a:gd name="T195" fmla="*/ 1239 h 693"/>
                                <a:gd name="T196" fmla="+- 0 9090 8144"/>
                                <a:gd name="T197" fmla="*/ T196 w 963"/>
                                <a:gd name="T198" fmla="+- 0 1246 560"/>
                                <a:gd name="T199" fmla="*/ 1246 h 693"/>
                                <a:gd name="T200" fmla="+- 0 9107 8144"/>
                                <a:gd name="T201" fmla="*/ T200 w 963"/>
                                <a:gd name="T202" fmla="+- 0 1253 560"/>
                                <a:gd name="T203" fmla="*/ 1253 h 6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</a:cxnLst>
                              <a:rect l="0" t="0" r="r" b="b"/>
                              <a:pathLst>
                                <a:path w="963" h="693">
                                  <a:moveTo>
                                    <a:pt x="419" y="32"/>
                                  </a:moveTo>
                                  <a:lnTo>
                                    <a:pt x="432" y="32"/>
                                  </a:lnTo>
                                  <a:lnTo>
                                    <a:pt x="438" y="20"/>
                                  </a:lnTo>
                                  <a:lnTo>
                                    <a:pt x="448" y="13"/>
                                  </a:lnTo>
                                  <a:lnTo>
                                    <a:pt x="463" y="5"/>
                                  </a:lnTo>
                                  <a:lnTo>
                                    <a:pt x="482" y="0"/>
                                  </a:lnTo>
                                  <a:lnTo>
                                    <a:pt x="500" y="1"/>
                                  </a:lnTo>
                                  <a:lnTo>
                                    <a:pt x="509" y="20"/>
                                  </a:lnTo>
                                  <a:lnTo>
                                    <a:pt x="511" y="43"/>
                                  </a:lnTo>
                                  <a:lnTo>
                                    <a:pt x="510" y="63"/>
                                  </a:lnTo>
                                  <a:lnTo>
                                    <a:pt x="497" y="125"/>
                                  </a:lnTo>
                                  <a:lnTo>
                                    <a:pt x="457" y="192"/>
                                  </a:lnTo>
                                  <a:lnTo>
                                    <a:pt x="416" y="240"/>
                                  </a:lnTo>
                                  <a:lnTo>
                                    <a:pt x="344" y="276"/>
                                  </a:lnTo>
                                  <a:lnTo>
                                    <a:pt x="285" y="291"/>
                                  </a:lnTo>
                                  <a:lnTo>
                                    <a:pt x="206" y="300"/>
                                  </a:lnTo>
                                  <a:lnTo>
                                    <a:pt x="148" y="302"/>
                                  </a:lnTo>
                                  <a:lnTo>
                                    <a:pt x="128" y="303"/>
                                  </a:lnTo>
                                  <a:lnTo>
                                    <a:pt x="107" y="304"/>
                                  </a:lnTo>
                                  <a:lnTo>
                                    <a:pt x="86" y="304"/>
                                  </a:lnTo>
                                  <a:lnTo>
                                    <a:pt x="67" y="302"/>
                                  </a:lnTo>
                                  <a:lnTo>
                                    <a:pt x="15" y="268"/>
                                  </a:lnTo>
                                  <a:lnTo>
                                    <a:pt x="0" y="209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2" y="170"/>
                                  </a:lnTo>
                                  <a:lnTo>
                                    <a:pt x="10" y="155"/>
                                  </a:lnTo>
                                  <a:lnTo>
                                    <a:pt x="23" y="152"/>
                                  </a:lnTo>
                                  <a:lnTo>
                                    <a:pt x="38" y="156"/>
                                  </a:lnTo>
                                  <a:lnTo>
                                    <a:pt x="54" y="165"/>
                                  </a:lnTo>
                                  <a:lnTo>
                                    <a:pt x="67" y="174"/>
                                  </a:lnTo>
                                  <a:lnTo>
                                    <a:pt x="84" y="186"/>
                                  </a:lnTo>
                                  <a:lnTo>
                                    <a:pt x="100" y="198"/>
                                  </a:lnTo>
                                  <a:lnTo>
                                    <a:pt x="150" y="235"/>
                                  </a:lnTo>
                                  <a:lnTo>
                                    <a:pt x="198" y="270"/>
                                  </a:lnTo>
                                  <a:lnTo>
                                    <a:pt x="262" y="317"/>
                                  </a:lnTo>
                                  <a:lnTo>
                                    <a:pt x="309" y="351"/>
                                  </a:lnTo>
                                  <a:lnTo>
                                    <a:pt x="329" y="365"/>
                                  </a:lnTo>
                                  <a:lnTo>
                                    <a:pt x="387" y="408"/>
                                  </a:lnTo>
                                  <a:lnTo>
                                    <a:pt x="445" y="449"/>
                                  </a:lnTo>
                                  <a:lnTo>
                                    <a:pt x="502" y="489"/>
                                  </a:lnTo>
                                  <a:lnTo>
                                    <a:pt x="560" y="526"/>
                                  </a:lnTo>
                                  <a:lnTo>
                                    <a:pt x="618" y="560"/>
                                  </a:lnTo>
                                  <a:lnTo>
                                    <a:pt x="678" y="591"/>
                                  </a:lnTo>
                                  <a:lnTo>
                                    <a:pt x="736" y="614"/>
                                  </a:lnTo>
                                  <a:lnTo>
                                    <a:pt x="775" y="625"/>
                                  </a:lnTo>
                                  <a:lnTo>
                                    <a:pt x="794" y="630"/>
                                  </a:lnTo>
                                  <a:lnTo>
                                    <a:pt x="854" y="650"/>
                                  </a:lnTo>
                                  <a:lnTo>
                                    <a:pt x="910" y="672"/>
                                  </a:lnTo>
                                  <a:lnTo>
                                    <a:pt x="928" y="679"/>
                                  </a:lnTo>
                                  <a:lnTo>
                                    <a:pt x="946" y="686"/>
                                  </a:lnTo>
                                  <a:lnTo>
                                    <a:pt x="963" y="693"/>
                                  </a:lnTo>
                                </a:path>
                              </a:pathLst>
                            </a:custGeom>
                            <a:noFill/>
                            <a:ln w="30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55"/>
                        <wpg:cNvGrpSpPr>
                          <a:grpSpLocks/>
                        </wpg:cNvGrpSpPr>
                        <wpg:grpSpPr bwMode="auto">
                          <a:xfrm>
                            <a:off x="9135" y="1104"/>
                            <a:ext cx="39" cy="9"/>
                            <a:chOff x="9135" y="1104"/>
                            <a:chExt cx="39" cy="9"/>
                          </a:xfrm>
                        </wpg:grpSpPr>
                        <wps:wsp>
                          <wps:cNvPr id="66" name="Freeform 56"/>
                          <wps:cNvSpPr>
                            <a:spLocks/>
                          </wps:cNvSpPr>
                          <wps:spPr bwMode="auto">
                            <a:xfrm>
                              <a:off x="9135" y="1104"/>
                              <a:ext cx="39" cy="9"/>
                            </a:xfrm>
                            <a:custGeom>
                              <a:avLst/>
                              <a:gdLst>
                                <a:gd name="T0" fmla="+- 0 9174 9135"/>
                                <a:gd name="T1" fmla="*/ T0 w 39"/>
                                <a:gd name="T2" fmla="+- 0 1113 1104"/>
                                <a:gd name="T3" fmla="*/ 1113 h 9"/>
                                <a:gd name="T4" fmla="+- 0 9154 9135"/>
                                <a:gd name="T5" fmla="*/ T4 w 39"/>
                                <a:gd name="T6" fmla="+- 0 1107 1104"/>
                                <a:gd name="T7" fmla="*/ 1107 h 9"/>
                                <a:gd name="T8" fmla="+- 0 9135 9135"/>
                                <a:gd name="T9" fmla="*/ T8 w 39"/>
                                <a:gd name="T10" fmla="+- 0 1104 1104"/>
                                <a:gd name="T11" fmla="*/ 1104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9" h="9">
                                  <a:moveTo>
                                    <a:pt x="39" y="9"/>
                                  </a:moveTo>
                                  <a:lnTo>
                                    <a:pt x="19" y="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0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57"/>
                        <wpg:cNvGrpSpPr>
                          <a:grpSpLocks/>
                        </wpg:cNvGrpSpPr>
                        <wpg:grpSpPr bwMode="auto">
                          <a:xfrm>
                            <a:off x="8786" y="952"/>
                            <a:ext cx="6" cy="38"/>
                            <a:chOff x="8786" y="952"/>
                            <a:chExt cx="6" cy="38"/>
                          </a:xfrm>
                        </wpg:grpSpPr>
                        <wps:wsp>
                          <wps:cNvPr id="68" name="Freeform 58"/>
                          <wps:cNvSpPr>
                            <a:spLocks/>
                          </wps:cNvSpPr>
                          <wps:spPr bwMode="auto">
                            <a:xfrm>
                              <a:off x="8786" y="952"/>
                              <a:ext cx="6" cy="38"/>
                            </a:xfrm>
                            <a:custGeom>
                              <a:avLst/>
                              <a:gdLst>
                                <a:gd name="T0" fmla="+- 0 8786 8786"/>
                                <a:gd name="T1" fmla="*/ T0 w 6"/>
                                <a:gd name="T2" fmla="+- 0 952 952"/>
                                <a:gd name="T3" fmla="*/ 952 h 38"/>
                                <a:gd name="T4" fmla="+- 0 8792 8786"/>
                                <a:gd name="T5" fmla="*/ T4 w 6"/>
                                <a:gd name="T6" fmla="+- 0 952 952"/>
                                <a:gd name="T7" fmla="*/ 952 h 38"/>
                                <a:gd name="T8" fmla="+- 0 8786 8786"/>
                                <a:gd name="T9" fmla="*/ T8 w 6"/>
                                <a:gd name="T10" fmla="+- 0 980 952"/>
                                <a:gd name="T11" fmla="*/ 980 h 38"/>
                                <a:gd name="T12" fmla="+- 0 8786 8786"/>
                                <a:gd name="T13" fmla="*/ T12 w 6"/>
                                <a:gd name="T14" fmla="+- 0 990 952"/>
                                <a:gd name="T15" fmla="*/ 990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6" h="38">
                                  <a:moveTo>
                                    <a:pt x="0" y="0"/>
                                  </a:moveTo>
                                  <a:lnTo>
                                    <a:pt x="6" y="0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38"/>
                                  </a:lnTo>
                                </a:path>
                              </a:pathLst>
                            </a:custGeom>
                            <a:noFill/>
                            <a:ln w="30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59"/>
                        <wpg:cNvGrpSpPr>
                          <a:grpSpLocks/>
                        </wpg:cNvGrpSpPr>
                        <wpg:grpSpPr bwMode="auto">
                          <a:xfrm>
                            <a:off x="8776" y="834"/>
                            <a:ext cx="5" cy="2"/>
                            <a:chOff x="8776" y="834"/>
                            <a:chExt cx="5" cy="2"/>
                          </a:xfrm>
                        </wpg:grpSpPr>
                        <wps:wsp>
                          <wps:cNvPr id="70" name="Freeform 60"/>
                          <wps:cNvSpPr>
                            <a:spLocks/>
                          </wps:cNvSpPr>
                          <wps:spPr bwMode="auto">
                            <a:xfrm>
                              <a:off x="8776" y="834"/>
                              <a:ext cx="5" cy="2"/>
                            </a:xfrm>
                            <a:custGeom>
                              <a:avLst/>
                              <a:gdLst>
                                <a:gd name="T0" fmla="+- 0 8776 8776"/>
                                <a:gd name="T1" fmla="*/ T0 w 5"/>
                                <a:gd name="T2" fmla="+- 0 8781 87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30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1"/>
                        <wpg:cNvGrpSpPr>
                          <a:grpSpLocks/>
                        </wpg:cNvGrpSpPr>
                        <wpg:grpSpPr bwMode="auto">
                          <a:xfrm>
                            <a:off x="8814" y="791"/>
                            <a:ext cx="373" cy="218"/>
                            <a:chOff x="8814" y="791"/>
                            <a:chExt cx="373" cy="218"/>
                          </a:xfrm>
                        </wpg:grpSpPr>
                        <wps:wsp>
                          <wps:cNvPr id="72" name="Freeform 62"/>
                          <wps:cNvSpPr>
                            <a:spLocks/>
                          </wps:cNvSpPr>
                          <wps:spPr bwMode="auto">
                            <a:xfrm>
                              <a:off x="8814" y="791"/>
                              <a:ext cx="373" cy="218"/>
                            </a:xfrm>
                            <a:custGeom>
                              <a:avLst/>
                              <a:gdLst>
                                <a:gd name="T0" fmla="+- 0 8814 8814"/>
                                <a:gd name="T1" fmla="*/ T0 w 373"/>
                                <a:gd name="T2" fmla="+- 0 891 791"/>
                                <a:gd name="T3" fmla="*/ 891 h 218"/>
                                <a:gd name="T4" fmla="+- 0 8820 8814"/>
                                <a:gd name="T5" fmla="*/ T4 w 373"/>
                                <a:gd name="T6" fmla="+- 0 891 791"/>
                                <a:gd name="T7" fmla="*/ 891 h 218"/>
                                <a:gd name="T8" fmla="+- 0 8814 8814"/>
                                <a:gd name="T9" fmla="*/ T8 w 373"/>
                                <a:gd name="T10" fmla="+- 0 922 791"/>
                                <a:gd name="T11" fmla="*/ 922 h 218"/>
                                <a:gd name="T12" fmla="+- 0 8814 8814"/>
                                <a:gd name="T13" fmla="*/ T12 w 373"/>
                                <a:gd name="T14" fmla="+- 0 928 791"/>
                                <a:gd name="T15" fmla="*/ 928 h 218"/>
                                <a:gd name="T16" fmla="+- 0 8815 8814"/>
                                <a:gd name="T17" fmla="*/ T16 w 373"/>
                                <a:gd name="T18" fmla="+- 0 949 791"/>
                                <a:gd name="T19" fmla="*/ 949 h 218"/>
                                <a:gd name="T20" fmla="+- 0 8816 8814"/>
                                <a:gd name="T21" fmla="*/ T20 w 373"/>
                                <a:gd name="T22" fmla="+- 0 968 791"/>
                                <a:gd name="T23" fmla="*/ 968 h 218"/>
                                <a:gd name="T24" fmla="+- 0 8819 8814"/>
                                <a:gd name="T25" fmla="*/ T24 w 373"/>
                                <a:gd name="T26" fmla="+- 0 988 791"/>
                                <a:gd name="T27" fmla="*/ 988 h 218"/>
                                <a:gd name="T28" fmla="+- 0 8820 8814"/>
                                <a:gd name="T29" fmla="*/ T28 w 373"/>
                                <a:gd name="T30" fmla="+- 0 1003 791"/>
                                <a:gd name="T31" fmla="*/ 1003 h 218"/>
                                <a:gd name="T32" fmla="+- 0 8820 8814"/>
                                <a:gd name="T33" fmla="*/ T32 w 373"/>
                                <a:gd name="T34" fmla="+- 0 1003 791"/>
                                <a:gd name="T35" fmla="*/ 1003 h 218"/>
                                <a:gd name="T36" fmla="+- 0 8819 8814"/>
                                <a:gd name="T37" fmla="*/ T36 w 373"/>
                                <a:gd name="T38" fmla="+- 0 998 791"/>
                                <a:gd name="T39" fmla="*/ 998 h 218"/>
                                <a:gd name="T40" fmla="+- 0 8823 8814"/>
                                <a:gd name="T41" fmla="*/ T40 w 373"/>
                                <a:gd name="T42" fmla="+- 0 999 791"/>
                                <a:gd name="T43" fmla="*/ 999 h 218"/>
                                <a:gd name="T44" fmla="+- 0 8824 8814"/>
                                <a:gd name="T45" fmla="*/ T44 w 373"/>
                                <a:gd name="T46" fmla="+- 0 999 791"/>
                                <a:gd name="T47" fmla="*/ 999 h 218"/>
                                <a:gd name="T48" fmla="+- 0 8824 8814"/>
                                <a:gd name="T49" fmla="*/ T48 w 373"/>
                                <a:gd name="T50" fmla="+- 0 1009 791"/>
                                <a:gd name="T51" fmla="*/ 1009 h 218"/>
                                <a:gd name="T52" fmla="+- 0 8837 8814"/>
                                <a:gd name="T53" fmla="*/ T52 w 373"/>
                                <a:gd name="T54" fmla="+- 0 996 791"/>
                                <a:gd name="T55" fmla="*/ 996 h 218"/>
                                <a:gd name="T56" fmla="+- 0 8845 8814"/>
                                <a:gd name="T57" fmla="*/ T56 w 373"/>
                                <a:gd name="T58" fmla="+- 0 973 791"/>
                                <a:gd name="T59" fmla="*/ 973 h 218"/>
                                <a:gd name="T60" fmla="+- 0 8853 8814"/>
                                <a:gd name="T61" fmla="*/ T60 w 373"/>
                                <a:gd name="T62" fmla="+- 0 954 791"/>
                                <a:gd name="T63" fmla="*/ 954 h 218"/>
                                <a:gd name="T64" fmla="+- 0 8860 8814"/>
                                <a:gd name="T65" fmla="*/ T64 w 373"/>
                                <a:gd name="T66" fmla="+- 0 934 791"/>
                                <a:gd name="T67" fmla="*/ 934 h 218"/>
                                <a:gd name="T68" fmla="+- 0 8867 8814"/>
                                <a:gd name="T69" fmla="*/ T68 w 373"/>
                                <a:gd name="T70" fmla="+- 0 914 791"/>
                                <a:gd name="T71" fmla="*/ 914 h 218"/>
                                <a:gd name="T72" fmla="+- 0 8873 8814"/>
                                <a:gd name="T73" fmla="*/ T72 w 373"/>
                                <a:gd name="T74" fmla="+- 0 895 791"/>
                                <a:gd name="T75" fmla="*/ 895 h 218"/>
                                <a:gd name="T76" fmla="+- 0 8912 8814"/>
                                <a:gd name="T77" fmla="*/ T76 w 373"/>
                                <a:gd name="T78" fmla="+- 0 820 791"/>
                                <a:gd name="T79" fmla="*/ 820 h 218"/>
                                <a:gd name="T80" fmla="+- 0 8924 8814"/>
                                <a:gd name="T81" fmla="*/ T80 w 373"/>
                                <a:gd name="T82" fmla="+- 0 805 791"/>
                                <a:gd name="T83" fmla="*/ 805 h 218"/>
                                <a:gd name="T84" fmla="+- 0 8928 8814"/>
                                <a:gd name="T85" fmla="*/ T84 w 373"/>
                                <a:gd name="T86" fmla="+- 0 791 791"/>
                                <a:gd name="T87" fmla="*/ 791 h 218"/>
                                <a:gd name="T88" fmla="+- 0 8928 8814"/>
                                <a:gd name="T89" fmla="*/ T88 w 373"/>
                                <a:gd name="T90" fmla="+- 0 805 791"/>
                                <a:gd name="T91" fmla="*/ 805 h 218"/>
                                <a:gd name="T92" fmla="+- 0 8928 8814"/>
                                <a:gd name="T93" fmla="*/ T92 w 373"/>
                                <a:gd name="T94" fmla="+- 0 825 791"/>
                                <a:gd name="T95" fmla="*/ 825 h 218"/>
                                <a:gd name="T96" fmla="+- 0 8928 8814"/>
                                <a:gd name="T97" fmla="*/ T96 w 373"/>
                                <a:gd name="T98" fmla="+- 0 845 791"/>
                                <a:gd name="T99" fmla="*/ 845 h 218"/>
                                <a:gd name="T100" fmla="+- 0 8927 8814"/>
                                <a:gd name="T101" fmla="*/ T100 w 373"/>
                                <a:gd name="T102" fmla="+- 0 867 791"/>
                                <a:gd name="T103" fmla="*/ 867 h 218"/>
                                <a:gd name="T104" fmla="+- 0 8927 8814"/>
                                <a:gd name="T105" fmla="*/ T104 w 373"/>
                                <a:gd name="T106" fmla="+- 0 888 791"/>
                                <a:gd name="T107" fmla="*/ 888 h 218"/>
                                <a:gd name="T108" fmla="+- 0 8928 8814"/>
                                <a:gd name="T109" fmla="*/ T108 w 373"/>
                                <a:gd name="T110" fmla="+- 0 891 791"/>
                                <a:gd name="T111" fmla="*/ 891 h 218"/>
                                <a:gd name="T112" fmla="+- 0 8937 8814"/>
                                <a:gd name="T113" fmla="*/ T112 w 373"/>
                                <a:gd name="T114" fmla="+- 0 891 791"/>
                                <a:gd name="T115" fmla="*/ 891 h 218"/>
                                <a:gd name="T116" fmla="+- 0 8940 8814"/>
                                <a:gd name="T117" fmla="*/ T116 w 373"/>
                                <a:gd name="T118" fmla="+- 0 907 791"/>
                                <a:gd name="T119" fmla="*/ 907 h 218"/>
                                <a:gd name="T120" fmla="+- 0 8940 8814"/>
                                <a:gd name="T121" fmla="*/ T120 w 373"/>
                                <a:gd name="T122" fmla="+- 0 926 791"/>
                                <a:gd name="T123" fmla="*/ 926 h 218"/>
                                <a:gd name="T124" fmla="+- 0 8941 8814"/>
                                <a:gd name="T125" fmla="*/ T124 w 373"/>
                                <a:gd name="T126" fmla="+- 0 945 791"/>
                                <a:gd name="T127" fmla="*/ 945 h 218"/>
                                <a:gd name="T128" fmla="+- 0 8945 8814"/>
                                <a:gd name="T129" fmla="*/ T128 w 373"/>
                                <a:gd name="T130" fmla="+- 0 963 791"/>
                                <a:gd name="T131" fmla="*/ 963 h 218"/>
                                <a:gd name="T132" fmla="+- 0 8956 8814"/>
                                <a:gd name="T133" fmla="*/ T132 w 373"/>
                                <a:gd name="T134" fmla="+- 0 977 791"/>
                                <a:gd name="T135" fmla="*/ 977 h 218"/>
                                <a:gd name="T136" fmla="+- 0 8969 8814"/>
                                <a:gd name="T137" fmla="*/ T136 w 373"/>
                                <a:gd name="T138" fmla="+- 0 984 791"/>
                                <a:gd name="T139" fmla="*/ 984 h 218"/>
                                <a:gd name="T140" fmla="+- 0 8988 8814"/>
                                <a:gd name="T141" fmla="*/ T140 w 373"/>
                                <a:gd name="T142" fmla="+- 0 972 791"/>
                                <a:gd name="T143" fmla="*/ 972 h 218"/>
                                <a:gd name="T144" fmla="+- 0 8990 8814"/>
                                <a:gd name="T145" fmla="*/ T144 w 373"/>
                                <a:gd name="T146" fmla="+- 0 971 791"/>
                                <a:gd name="T147" fmla="*/ 971 h 218"/>
                                <a:gd name="T148" fmla="+- 0 8994 8814"/>
                                <a:gd name="T149" fmla="*/ T148 w 373"/>
                                <a:gd name="T150" fmla="+- 0 967 791"/>
                                <a:gd name="T151" fmla="*/ 967 h 218"/>
                                <a:gd name="T152" fmla="+- 0 8996 8814"/>
                                <a:gd name="T153" fmla="*/ T152 w 373"/>
                                <a:gd name="T154" fmla="+- 0 962 791"/>
                                <a:gd name="T155" fmla="*/ 962 h 218"/>
                                <a:gd name="T156" fmla="+- 0 8999 8814"/>
                                <a:gd name="T157" fmla="*/ T156 w 373"/>
                                <a:gd name="T158" fmla="+- 0 957 791"/>
                                <a:gd name="T159" fmla="*/ 957 h 218"/>
                                <a:gd name="T160" fmla="+- 0 9004 8814"/>
                                <a:gd name="T161" fmla="*/ T160 w 373"/>
                                <a:gd name="T162" fmla="+- 0 950 791"/>
                                <a:gd name="T163" fmla="*/ 950 h 218"/>
                                <a:gd name="T164" fmla="+- 0 9009 8814"/>
                                <a:gd name="T165" fmla="*/ T164 w 373"/>
                                <a:gd name="T166" fmla="+- 0 945 791"/>
                                <a:gd name="T167" fmla="*/ 945 h 218"/>
                                <a:gd name="T168" fmla="+- 0 9013 8814"/>
                                <a:gd name="T169" fmla="*/ T168 w 373"/>
                                <a:gd name="T170" fmla="+- 0 938 791"/>
                                <a:gd name="T171" fmla="*/ 938 h 218"/>
                                <a:gd name="T172" fmla="+- 0 9021 8814"/>
                                <a:gd name="T173" fmla="*/ T172 w 373"/>
                                <a:gd name="T174" fmla="+- 0 919 791"/>
                                <a:gd name="T175" fmla="*/ 919 h 218"/>
                                <a:gd name="T176" fmla="+- 0 9027 8814"/>
                                <a:gd name="T177" fmla="*/ T176 w 373"/>
                                <a:gd name="T178" fmla="+- 0 900 791"/>
                                <a:gd name="T179" fmla="*/ 900 h 218"/>
                                <a:gd name="T180" fmla="+- 0 9032 8814"/>
                                <a:gd name="T181" fmla="*/ T180 w 373"/>
                                <a:gd name="T182" fmla="+- 0 886 791"/>
                                <a:gd name="T183" fmla="*/ 886 h 218"/>
                                <a:gd name="T184" fmla="+- 0 9037 8814"/>
                                <a:gd name="T185" fmla="*/ T184 w 373"/>
                                <a:gd name="T186" fmla="+- 0 876 791"/>
                                <a:gd name="T187" fmla="*/ 876 h 218"/>
                                <a:gd name="T188" fmla="+- 0 9046 8814"/>
                                <a:gd name="T189" fmla="*/ T188 w 373"/>
                                <a:gd name="T190" fmla="+- 0 881 791"/>
                                <a:gd name="T191" fmla="*/ 881 h 218"/>
                                <a:gd name="T192" fmla="+- 0 9066 8814"/>
                                <a:gd name="T193" fmla="*/ T192 w 373"/>
                                <a:gd name="T194" fmla="+- 0 882 791"/>
                                <a:gd name="T195" fmla="*/ 882 h 218"/>
                                <a:gd name="T196" fmla="+- 0 9086 8814"/>
                                <a:gd name="T197" fmla="*/ T196 w 373"/>
                                <a:gd name="T198" fmla="+- 0 884 791"/>
                                <a:gd name="T199" fmla="*/ 884 h 218"/>
                                <a:gd name="T200" fmla="+- 0 9106 8814"/>
                                <a:gd name="T201" fmla="*/ T200 w 373"/>
                                <a:gd name="T202" fmla="+- 0 885 791"/>
                                <a:gd name="T203" fmla="*/ 885 h 218"/>
                                <a:gd name="T204" fmla="+- 0 9128 8814"/>
                                <a:gd name="T205" fmla="*/ T204 w 373"/>
                                <a:gd name="T206" fmla="+- 0 886 791"/>
                                <a:gd name="T207" fmla="*/ 886 h 218"/>
                                <a:gd name="T208" fmla="+- 0 9147 8814"/>
                                <a:gd name="T209" fmla="*/ T208 w 373"/>
                                <a:gd name="T210" fmla="+- 0 886 791"/>
                                <a:gd name="T211" fmla="*/ 886 h 218"/>
                                <a:gd name="T212" fmla="+- 0 9168 8814"/>
                                <a:gd name="T213" fmla="*/ T212 w 373"/>
                                <a:gd name="T214" fmla="+- 0 886 791"/>
                                <a:gd name="T215" fmla="*/ 886 h 218"/>
                                <a:gd name="T216" fmla="+- 0 9187 8814"/>
                                <a:gd name="T217" fmla="*/ T216 w 373"/>
                                <a:gd name="T218" fmla="+- 0 886 791"/>
                                <a:gd name="T219" fmla="*/ 886 h 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373" h="218">
                                  <a:moveTo>
                                    <a:pt x="0" y="100"/>
                                  </a:moveTo>
                                  <a:lnTo>
                                    <a:pt x="6" y="100"/>
                                  </a:lnTo>
                                  <a:lnTo>
                                    <a:pt x="0" y="131"/>
                                  </a:lnTo>
                                  <a:lnTo>
                                    <a:pt x="0" y="137"/>
                                  </a:lnTo>
                                  <a:lnTo>
                                    <a:pt x="1" y="158"/>
                                  </a:lnTo>
                                  <a:lnTo>
                                    <a:pt x="2" y="177"/>
                                  </a:lnTo>
                                  <a:lnTo>
                                    <a:pt x="5" y="197"/>
                                  </a:lnTo>
                                  <a:lnTo>
                                    <a:pt x="6" y="212"/>
                                  </a:lnTo>
                                  <a:lnTo>
                                    <a:pt x="5" y="207"/>
                                  </a:lnTo>
                                  <a:lnTo>
                                    <a:pt x="9" y="208"/>
                                  </a:lnTo>
                                  <a:lnTo>
                                    <a:pt x="10" y="208"/>
                                  </a:lnTo>
                                  <a:lnTo>
                                    <a:pt x="10" y="218"/>
                                  </a:lnTo>
                                  <a:lnTo>
                                    <a:pt x="23" y="205"/>
                                  </a:lnTo>
                                  <a:lnTo>
                                    <a:pt x="31" y="182"/>
                                  </a:lnTo>
                                  <a:lnTo>
                                    <a:pt x="39" y="163"/>
                                  </a:lnTo>
                                  <a:lnTo>
                                    <a:pt x="46" y="143"/>
                                  </a:lnTo>
                                  <a:lnTo>
                                    <a:pt x="53" y="123"/>
                                  </a:lnTo>
                                  <a:lnTo>
                                    <a:pt x="59" y="104"/>
                                  </a:lnTo>
                                  <a:lnTo>
                                    <a:pt x="98" y="29"/>
                                  </a:lnTo>
                                  <a:lnTo>
                                    <a:pt x="110" y="14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14" y="14"/>
                                  </a:lnTo>
                                  <a:lnTo>
                                    <a:pt x="114" y="34"/>
                                  </a:lnTo>
                                  <a:lnTo>
                                    <a:pt x="114" y="54"/>
                                  </a:lnTo>
                                  <a:lnTo>
                                    <a:pt x="113" y="76"/>
                                  </a:lnTo>
                                  <a:lnTo>
                                    <a:pt x="113" y="97"/>
                                  </a:lnTo>
                                  <a:lnTo>
                                    <a:pt x="114" y="100"/>
                                  </a:lnTo>
                                  <a:lnTo>
                                    <a:pt x="123" y="100"/>
                                  </a:lnTo>
                                  <a:lnTo>
                                    <a:pt x="126" y="116"/>
                                  </a:lnTo>
                                  <a:lnTo>
                                    <a:pt x="126" y="135"/>
                                  </a:lnTo>
                                  <a:lnTo>
                                    <a:pt x="127" y="154"/>
                                  </a:lnTo>
                                  <a:lnTo>
                                    <a:pt x="131" y="172"/>
                                  </a:lnTo>
                                  <a:lnTo>
                                    <a:pt x="142" y="186"/>
                                  </a:lnTo>
                                  <a:lnTo>
                                    <a:pt x="155" y="193"/>
                                  </a:lnTo>
                                  <a:lnTo>
                                    <a:pt x="174" y="181"/>
                                  </a:lnTo>
                                  <a:lnTo>
                                    <a:pt x="176" y="180"/>
                                  </a:lnTo>
                                  <a:lnTo>
                                    <a:pt x="180" y="176"/>
                                  </a:lnTo>
                                  <a:lnTo>
                                    <a:pt x="182" y="171"/>
                                  </a:lnTo>
                                  <a:lnTo>
                                    <a:pt x="185" y="166"/>
                                  </a:lnTo>
                                  <a:lnTo>
                                    <a:pt x="190" y="159"/>
                                  </a:lnTo>
                                  <a:lnTo>
                                    <a:pt x="195" y="154"/>
                                  </a:lnTo>
                                  <a:lnTo>
                                    <a:pt x="199" y="147"/>
                                  </a:lnTo>
                                  <a:lnTo>
                                    <a:pt x="207" y="128"/>
                                  </a:lnTo>
                                  <a:lnTo>
                                    <a:pt x="213" y="109"/>
                                  </a:lnTo>
                                  <a:lnTo>
                                    <a:pt x="218" y="95"/>
                                  </a:lnTo>
                                  <a:lnTo>
                                    <a:pt x="223" y="85"/>
                                  </a:lnTo>
                                  <a:lnTo>
                                    <a:pt x="232" y="90"/>
                                  </a:lnTo>
                                  <a:lnTo>
                                    <a:pt x="252" y="91"/>
                                  </a:lnTo>
                                  <a:lnTo>
                                    <a:pt x="272" y="93"/>
                                  </a:lnTo>
                                  <a:lnTo>
                                    <a:pt x="292" y="94"/>
                                  </a:lnTo>
                                  <a:lnTo>
                                    <a:pt x="314" y="95"/>
                                  </a:lnTo>
                                  <a:lnTo>
                                    <a:pt x="333" y="95"/>
                                  </a:lnTo>
                                  <a:lnTo>
                                    <a:pt x="354" y="95"/>
                                  </a:lnTo>
                                  <a:lnTo>
                                    <a:pt x="373" y="95"/>
                                  </a:lnTo>
                                </a:path>
                              </a:pathLst>
                            </a:custGeom>
                            <a:noFill/>
                            <a:ln w="300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3"/>
                        <wpg:cNvGrpSpPr>
                          <a:grpSpLocks/>
                        </wpg:cNvGrpSpPr>
                        <wpg:grpSpPr bwMode="auto">
                          <a:xfrm>
                            <a:off x="6267" y="1127"/>
                            <a:ext cx="3960" cy="2"/>
                            <a:chOff x="6267" y="1127"/>
                            <a:chExt cx="3960" cy="2"/>
                          </a:xfrm>
                        </wpg:grpSpPr>
                        <wps:wsp>
                          <wps:cNvPr id="74" name="Freeform 64"/>
                          <wps:cNvSpPr>
                            <a:spLocks/>
                          </wps:cNvSpPr>
                          <wps:spPr bwMode="auto">
                            <a:xfrm>
                              <a:off x="6267" y="1127"/>
                              <a:ext cx="3960" cy="2"/>
                            </a:xfrm>
                            <a:custGeom>
                              <a:avLst/>
                              <a:gdLst>
                                <a:gd name="T0" fmla="+- 0 6267 6267"/>
                                <a:gd name="T1" fmla="*/ T0 w 3960"/>
                                <a:gd name="T2" fmla="+- 0 10227 6267"/>
                                <a:gd name="T3" fmla="*/ T2 w 3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0">
                                  <a:moveTo>
                                    <a:pt x="0" y="0"/>
                                  </a:moveTo>
                                  <a:lnTo>
                                    <a:pt x="39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0E7BF" id="Group 54" o:spid="_x0000_s1026" style="position:absolute;margin-left:55.1pt;margin-top:14.55pt;width:198.5pt;height:38.85pt;z-index:-251658240;mso-position-horizontal-relative:page" coordorigin="6262,479" coordsize="3970,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">
                <v:group id="Group 45" o:spid="_x0000_s1027" style="position:absolute;left:6925;top:490;width:947;height:642" coordorigin="6925,490" coordsize="947,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46" o:spid="_x0000_s1028" style="position:absolute;left:6925;top:490;width:947;height:642;visibility:visible;mso-wrap-style:square;v-text-anchor:top" coordsize="947,6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vcrMEA&#10;AADbAAAADwAAAGRycy9kb3ducmV2LnhtbESPQYvCMBSE74L/ITxhbzZ1YUWqUUQQvIm6hz0+m2dT&#10;TV5qk7Xdf78RBI/DzHzDLFa9s+JBbag9K5hkOQji0uuaKwXfp+14BiJEZI3WMyn4owCr5XCwwEL7&#10;jg/0OMZKJAiHAhWYGJtCylAachgy3xAn7+JbhzHJtpK6xS7BnZWfeT6VDmtOCwYb2hgqb8dfp+B+&#10;vtp+P7vST77tnPFre3c7q9THqF/PQUTq4zv8au+0gq8pPL+kHy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r3KzBAAAA2wAAAA8AAAAAAAAAAAAAAAAAmAIAAGRycy9kb3du&#10;cmV2LnhtbFBLBQYAAAAABAAEAPUAAACGAwAAAAA=&#10;" path="m,642r18,-5l37,624,54,610,73,596r50,-39l180,509r17,-16l214,479r56,-50l312,386r40,-45l391,296r26,-30l430,251r40,-47l520,143,567,79,599,25r4,-13l616,5,611,3,594,,574,5r-18,7l534,20r-20,7l494,32r-18,5l458,42,386,77r-64,47l265,179r-21,34l263,221r23,1l303,221r20,-1l402,210r20,-4l441,202r22,-2l482,199r19,-2l509,196r15,-5l521,197r-10,20l499,230r-15,11l465,254r-17,11l432,276r-17,12l399,299r-17,11l363,323r-18,11l329,344r-16,10l298,365r-9,6l274,378r6,4l297,385r19,-5l338,376r22,-4l379,370r19,-3l416,364r18,-3l458,357r21,-1l490,360r-2,25l488,386r,17l490,428r6,23l517,457r19,l553,452r15,-8l582,435r19,-11l654,390r46,-33l720,342r17,-11l752,321r8,-8l764,297r8,4l775,303r-2,5l772,311r-6,19l759,349r-3,10l747,370r6,2l770,371r18,-9l806,352r21,-4l847,346r20,l885,347r18,l920,345r18,-7l948,334e" filled="f" strokeweight=".0835mm">
                    <v:path arrowok="t" o:connecttype="custom" o:connectlocs="18,1127;54,1100;123,1047;197,983;270,919;352,831;417,756;470,694;567,569;603,502;611,493;574,495;534,510;494,522;458,532;322,614;244,703;286,712;323,710;422,696;463,690;501,687;524,681;511,707;484,731;448,755;415,778;382,800;345,824;313,844;289,861;280,872;316,870;360,862;398,857;434,851;479,846;488,875;488,893;496,941;536,947;568,934;601,914;700,847;737,821;760,803;772,791;773,798;766,820;756,849;753,862;788,852;827,838;867,836;903,837;938,828" o:connectangles="0,0,0,0,0,0,0,0,0,0,0,0,0,0,0,0,0,0,0,0,0,0,0,0,0,0,0,0,0,0,0,0,0,0,0,0,0,0,0,0,0,0,0,0,0,0,0,0,0,0,0,0,0,0,0,0"/>
                  </v:shape>
                </v:group>
                <v:group id="Group 47" o:spid="_x0000_s1029" style="position:absolute;left:7915;top:943;width:5;height:2" coordorigin="7915,943" coordsize="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48" o:spid="_x0000_s1030" style="position:absolute;left:7915;top:943;width:5;height:2;visibility:visible;mso-wrap-style:square;v-text-anchor:top" coordsize="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RFL8EA&#10;AADbAAAADwAAAGRycy9kb3ducmV2LnhtbERPy4rCMBTdD/gP4QruxlRlhtAxioiCGwd8gLO809xp&#10;q81NaaKtfr1ZCLM8nPd03tlK3KjxpWMNo2ECgjhzpuRcw/GwflcgfEA2WDkmDXfyMJ/13qaYGtfy&#10;jm77kIsYwj5FDUUIdSqlzwqy6IeuJo7cn2sshgibXJoG2xhuKzlOkk9pseTYUGBNy4Kyy/5qNfwo&#10;dTXn1UP55ffvSXVq6yZt0HrQ7xZfIAJ14V/8cm+Mho84Nn6JP0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ERS/BAAAA2wAAAA8AAAAAAAAAAAAAAAAAmAIAAGRycy9kb3du&#10;cmV2LnhtbFBLBQYAAAAABAAEAPUAAACGAwAAAAA=&#10;" path="m,l5,e" filled="f" strokeweight=".0835mm">
                    <v:path arrowok="t" o:connecttype="custom" o:connectlocs="0,0;5,0" o:connectangles="0,0"/>
                  </v:shape>
                </v:group>
                <v:group id="Group 49" o:spid="_x0000_s1031" style="position:absolute;left:7907;top:481;width:547;height:686" coordorigin="7907,481" coordsize="547,6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50" o:spid="_x0000_s1032" style="position:absolute;left:7907;top:481;width:547;height:686;visibility:visible;mso-wrap-style:square;v-text-anchor:top" coordsize="547,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mFt8MA&#10;AADbAAAADwAAAGRycy9kb3ducmV2LnhtbERPz2vCMBS+C/4P4QneNHXDIp1pEVEYusPsNthuj+at&#10;KWteuiZq998vB8Hjx/d7XQy2FRfqfeNYwWKegCCunG64VvD+tp+tQPiArLF1TAr+yEORj0drzLS7&#10;8okuZahFDGGfoQITQpdJ6StDFv3cdcSR+3a9xRBhX0vd4zWG21Y+JEkqLTYcGwx2tDVU/ZRnq0B/&#10;Hl4+dhv7+rvvjumy3n09SrNUajoZNk8gAg3hLr65n7WCNK6PX+IPk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mFt8MAAADbAAAADwAAAAAAAAAAAAAAAACYAgAAZHJzL2Rv&#10;d25yZXYueG1sUEsFBgAAAAAEAAQA9QAAAIgDAAAAAA==&#10;" path="m264,206r11,l262,208r6,-16l273,180r17,-74l289,84,237,30,178,10,100,,82,1,26,32,,101r,23l1,143r30,55l55,230r11,16l96,300r23,58l141,433r17,76l173,587r3,20l179,625r4,24l185,671r-2,13l166,686r-22,-6l134,673r2,-26l136,646r-1,-19l134,606r1,-20l141,568r9,-21l160,527r9,-18l175,496r20,-31l203,454r15,-21l229,419r14,-20l253,384r14,-19l276,350r11,-14l300,319r13,-19l322,284r-3,-4l320,277r2,-3l328,275r2,-3l332,270r-2,-7l325,291r-8,18l307,327r-9,18l288,362r-8,15l275,381r-2,5l271,392r-4,13l273,405r15,-11l304,378r17,-2l326,388r5,14l351,400r2,l382,400r14,-6l417,388r15,5l432,408r7,-3l454,395r15,-6l490,391r20,6l528,405r18,7e" filled="f" strokeweight=".0835mm">
                    <v:path arrowok="t" o:connecttype="custom" o:connectlocs="275,687;268,673;290,587;237,511;100,481;26,513;0,605;31,679;66,727;119,839;158,990;176,1088;183,1130;183,1165;144,1161;136,1128;135,1108;135,1067;150,1028;169,990;195,946;218,914;243,880;267,846;287,817;313,781;319,761;322,755;330,753;330,744;317,790;298,826;280,858;273,867;267,886;288,875;321,857;331,883;353,881;396,875;432,874;439,886;469,870;510,878;546,893" o:connectangles="0,0,0,0,0,0,0,0,0,0,0,0,0,0,0,0,0,0,0,0,0,0,0,0,0,0,0,0,0,0,0,0,0,0,0,0,0,0,0,0,0,0,0,0,0"/>
                  </v:shape>
                </v:group>
                <v:group id="Group 51" o:spid="_x0000_s1033" style="position:absolute;left:8582;top:536;width:25;height:620" coordorigin="8582,536" coordsize="25,6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52" o:spid="_x0000_s1034" style="position:absolute;left:8582;top:536;width:25;height:620;visibility:visible;mso-wrap-style:square;v-text-anchor:top" coordsize="25,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aE+8IA&#10;AADbAAAADwAAAGRycy9kb3ducmV2LnhtbESPQYvCMBSE7wv+h/AEL4umBlGpRhFR8CKu7l68PZpn&#10;W2xeShO1/nsjCHscZuYbZr5sbSXu1PjSsYbhIAFBnDlTcq7h73fbn4LwAdlg5Zg0PMnDctH5mmNq&#10;3IOPdD+FXEQI+xQ1FCHUqZQ+K8iiH7iaOHoX11gMUTa5NA0+ItxWUiXJWFosOS4UWNO6oOx6ulkN&#10;28lEjdS3e6rz+QdpP9wcy8NV6163Xc1ABGrDf/jT3hkNYwXvL/EH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VoT7wgAAANsAAAAPAAAAAAAAAAAAAAAAAJgCAABkcnMvZG93&#10;bnJldi54bWxQSwUGAAAAAAQABAD1AAAAhwMAAAAA&#10;" path="m24,r1,7l25,26r,27l25,82r,27l24,129r,14l24,218r,65l22,304r-2,20l17,344r-2,20l12,384,9,404,1,475,,550r,35l2,605r3,15l8,614,5,594r,-7e" filled="f" strokeweight=".0835mm">
                    <v:path arrowok="t" o:connecttype="custom" o:connectlocs="24,536;25,543;25,562;25,589;25,618;25,645;24,665;24,679;24,754;24,819;22,840;20,860;17,880;15,900;12,920;9,940;1,1011;0,1086;0,1121;2,1141;5,1156;8,1150;5,1130;5,1123" o:connectangles="0,0,0,0,0,0,0,0,0,0,0,0,0,0,0,0,0,0,0,0,0,0,0,0"/>
                  </v:shape>
                </v:group>
                <v:group id="Group 53" o:spid="_x0000_s1035" style="position:absolute;left:8144;top:560;width:963;height:693" coordorigin="8144,560" coordsize="963,6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54" o:spid="_x0000_s1036" style="position:absolute;left:8144;top:560;width:963;height:693;visibility:visible;mso-wrap-style:square;v-text-anchor:top" coordsize="963,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R8ocIA&#10;AADbAAAADwAAAGRycy9kb3ducmV2LnhtbESP3YrCMBSE7wXfIRzBO00UkbUaRfyBBdmLbX2AQ3Ns&#10;q81JbaLWt98sLOzlMDPfMKtNZ2vxpNZXjjVMxgoEce5MxYWGc3YcfYDwAdlg7Zg0vMnDZt3vrTAx&#10;7sXf9ExDISKEfYIayhCaREqfl2TRj11DHL2Lay2GKNtCmhZfEW5rOVVqLi1WHBdKbGhXUn5LH1aD&#10;Cd01Ox2csukk398XJ6Pu7y+th4NuuwQRqAv/4b/2p9Ewn8Hvl/gD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9HyhwgAAANsAAAAPAAAAAAAAAAAAAAAAAJgCAABkcnMvZG93&#10;bnJldi54bWxQSwUGAAAAAAQABAD1AAAAhwMAAAAA&#10;" path="m419,32r13,l438,20r10,-7l463,5,482,r18,1l509,20r2,23l510,63r-13,62l457,192r-41,48l344,276r-59,15l206,300r-58,2l128,303r-21,1l86,304,67,302,15,268,,209,,188,2,170r8,-15l23,152r15,4l54,165r13,9l84,186r16,12l150,235r48,35l262,317r47,34l329,365r58,43l445,449r57,40l560,526r58,34l678,591r58,23l775,625r19,5l854,650r56,22l928,679r18,7l963,693e" filled="f" strokeweight=".0835mm">
                    <v:path arrowok="t" o:connecttype="custom" o:connectlocs="419,592;432,592;438,580;448,573;463,565;482,560;500,561;509,580;511,603;510,623;497,685;457,752;416,800;344,836;285,851;206,860;148,862;128,863;107,864;86,864;67,862;15,828;0,769;0,748;2,730;10,715;23,712;38,716;54,725;67,734;84,746;100,758;150,795;198,830;262,877;309,911;329,925;387,968;445,1009;502,1049;560,1086;618,1120;678,1151;736,1174;775,1185;794,1190;854,1210;910,1232;928,1239;946,1246;963,1253" o:connectangles="0,0,0,0,0,0,0,0,0,0,0,0,0,0,0,0,0,0,0,0,0,0,0,0,0,0,0,0,0,0,0,0,0,0,0,0,0,0,0,0,0,0,0,0,0,0,0,0,0,0,0"/>
                  </v:shape>
                </v:group>
                <v:group id="Group 55" o:spid="_x0000_s1037" style="position:absolute;left:9135;top:1104;width:39;height:9" coordorigin="9135,1104" coordsize="39,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56" o:spid="_x0000_s1038" style="position:absolute;left:9135;top:1104;width:39;height:9;visibility:visible;mso-wrap-style:square;v-text-anchor:top" coordsize="3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0V0cMA&#10;AADbAAAADwAAAGRycy9kb3ducmV2LnhtbESPwWrDMBBE74X8g9hAb7WcUEzjWAlJodBbsRvIdSNt&#10;ZBNrZSzVcf++KhR6HGbnzU61n10vJhpD51nBKstBEGtvOrYKTp9vTy8gQkQ22HsmBd8UYL9bPFRY&#10;Gn/nmqYmWpEgHEpU0MY4lFIG3ZLDkPmBOHlXPzqMSY5WmhHvCe56uc7zQjrsODW0ONBrS/rWfLn0&#10;hl9N03NtL8V5WG/6xh4/9Fwr9bicD1sQkeb4f/yXfjcKigJ+tyQA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60V0cMAAADbAAAADwAAAAAAAAAAAAAAAACYAgAAZHJzL2Rv&#10;d25yZXYueG1sUEsFBgAAAAAEAAQA9QAAAIgDAAAAAA==&#10;" path="m39,9l19,3,,e" filled="f" strokeweight=".0835mm">
                    <v:path arrowok="t" o:connecttype="custom" o:connectlocs="39,1113;19,1107;0,1104" o:connectangles="0,0,0"/>
                  </v:shape>
                </v:group>
                <v:group id="Group 57" o:spid="_x0000_s1039" style="position:absolute;left:8786;top:952;width:6;height:38" coordorigin="8786,952" coordsize="6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58" o:spid="_x0000_s1040" style="position:absolute;left:8786;top:952;width:6;height:38;visibility:visible;mso-wrap-style:square;v-text-anchor:top" coordsize="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o428EA&#10;AADbAAAADwAAAGRycy9kb3ducmV2LnhtbERPz2vCMBS+D/wfwhO8zVQPMqpRRFCLO4ypB4+P5tkU&#10;m5eaRG331y+HwY4f3+/FqrONeJIPtWMFk3EGgrh0uuZKwfm0ff8AESKyxsYxKegpwGo5eFtgrt2L&#10;v+l5jJVIIRxyVGBibHMpQ2nIYhi7ljhxV+ctxgR9JbXHVwq3jZxm2UxarDk1GGxpY6i8HR9Wwe5r&#10;3xc+HPC+MZ9Fv7/p688lKjUadus5iEhd/Bf/uQutYJbGpi/pB8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aONvBAAAA2wAAAA8AAAAAAAAAAAAAAAAAmAIAAGRycy9kb3du&#10;cmV2LnhtbFBLBQYAAAAABAAEAPUAAACGAwAAAAA=&#10;" path="m,l6,,,28,,38e" filled="f" strokeweight=".0835mm">
                    <v:path arrowok="t" o:connecttype="custom" o:connectlocs="0,952;6,952;0,980;0,990" o:connectangles="0,0,0,0"/>
                  </v:shape>
                </v:group>
                <v:group id="Group 59" o:spid="_x0000_s1041" style="position:absolute;left:8776;top:834;width:5;height:2" coordorigin="8776,834" coordsize="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60" o:spid="_x0000_s1042" style="position:absolute;left:8776;top:834;width:5;height:2;visibility:visible;mso-wrap-style:square;v-text-anchor:top" coordsize="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cVScEA&#10;AADbAAAADwAAAGRycy9kb3ducmV2LnhtbERPy4rCMBTdD/gP4QruxlSFmdAxioiCGwd8gLO809xp&#10;q81NaaKtfr1ZCLM8nPd03tlK3KjxpWMNo2ECgjhzpuRcw/GwflcgfEA2WDkmDXfyMJ/13qaYGtfy&#10;jm77kIsYwj5FDUUIdSqlzwqy6IeuJo7cn2sshgibXJoG2xhuKzlOkg9pseTYUGBNy4Kyy/5qNfwo&#10;dTXn1UP55ffvSXVq6yZt0HrQ7xZfIAJ14V/8cm+Mhs+4Pn6JP0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HFUnBAAAA2wAAAA8AAAAAAAAAAAAAAAAAmAIAAGRycy9kb3du&#10;cmV2LnhtbFBLBQYAAAAABAAEAPUAAACGAwAAAAA=&#10;" path="m,l5,e" filled="f" strokeweight=".0835mm">
                    <v:path arrowok="t" o:connecttype="custom" o:connectlocs="0,0;5,0" o:connectangles="0,0"/>
                  </v:shape>
                </v:group>
                <v:group id="Group 61" o:spid="_x0000_s1043" style="position:absolute;left:8814;top:791;width:373;height:218" coordorigin="8814,791" coordsize="373,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62" o:spid="_x0000_s1044" style="position:absolute;left:8814;top:791;width:373;height:218;visibility:visible;mso-wrap-style:square;v-text-anchor:top" coordsize="373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mu6sUA&#10;AADbAAAADwAAAGRycy9kb3ducmV2LnhtbESPQWvCQBSE74L/YXlCL9JsKqWp0VVKS6DUi4mS8yP7&#10;TILZtyG71bS/visUPA4z8w2z3o6mExcaXGtZwVMUgyCurG65VnA8ZI+vIJxH1thZJgU/5GC7mU7W&#10;mGp75Zwuha9FgLBLUUHjfZ9K6aqGDLrI9sTBO9nBoA9yqKUe8BrgppOLOH6RBlsOCw329N5QdS6+&#10;jYKsPC8zqvdf83IXfzz/dkluskSph9n4tgLhafT38H/7UytIFnD7En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Ka7qxQAAANsAAAAPAAAAAAAAAAAAAAAAAJgCAABkcnMv&#10;ZG93bnJldi54bWxQSwUGAAAAAAQABAD1AAAAigMAAAAA&#10;" path="m,100r6,l,131r,6l1,158r1,19l5,197r1,15l5,207r4,1l10,208r,10l23,205r8,-23l39,163r7,-20l53,123r6,-19l98,29,110,14,114,r,14l114,34r,20l113,76r,21l114,100r9,l126,116r,19l127,154r4,18l142,186r13,7l174,181r2,-1l180,176r2,-5l185,166r5,-7l195,154r4,-7l207,128r6,-19l218,95r5,-10l232,90r20,1l272,93r20,1l314,95r19,l354,95r19,e" filled="f" strokeweight=".0835mm">
                    <v:path arrowok="t" o:connecttype="custom" o:connectlocs="0,891;6,891;0,922;0,928;1,949;2,968;5,988;6,1003;6,1003;5,998;9,999;10,999;10,1009;23,996;31,973;39,954;46,934;53,914;59,895;98,820;110,805;114,791;114,805;114,825;114,845;113,867;113,888;114,891;123,891;126,907;126,926;127,945;131,963;142,977;155,984;174,972;176,971;180,967;182,962;185,957;190,950;195,945;199,938;207,919;213,900;218,886;223,876;232,881;252,882;272,884;292,885;314,886;333,886;354,886;373,886" o:connectangles="0,0,0,0,0,0,0,0,0,0,0,0,0,0,0,0,0,0,0,0,0,0,0,0,0,0,0,0,0,0,0,0,0,0,0,0,0,0,0,0,0,0,0,0,0,0,0,0,0,0,0,0,0,0,0"/>
                  </v:shape>
                </v:group>
                <v:group id="Group 63" o:spid="_x0000_s1045" style="position:absolute;left:6267;top:1127;width:3960;height:2" coordorigin="6267,1127" coordsize="39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64" o:spid="_x0000_s1046" style="position:absolute;left:6267;top:1127;width:3960;height:2;visibility:visible;mso-wrap-style:square;v-text-anchor:top" coordsize="39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qSicMA&#10;AADbAAAADwAAAGRycy9kb3ducmV2LnhtbESPwWrDMBBE74H+g9hCLyGWk5rUuJZNCQR6bJP0vlgb&#10;y9haGUtO3L+vCoUeh5l5w5T1Ygdxo8l3jhVskxQEceN0x62Cy/m4yUH4gKxxcEwKvslDXT2sSiy0&#10;u/Mn3U6hFRHCvkAFJoSxkNI3hiz6xI3E0bu6yWKIcmqlnvAe4XaQuzTdS4sdxwWDIx0MNf1ptgqe&#10;11/9ZT+Y/sO2XTYf+9xk20app8fl7RVEoCX8h//a71rBSwa/X+IPkN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qSicMAAADbAAAADwAAAAAAAAAAAAAAAACYAgAAZHJzL2Rv&#10;d25yZXYueG1sUEsFBgAAAAAEAAQA9QAAAIgDAAAAAA==&#10;" path="m,l3960,e" filled="f" strokeweight=".48pt">
                    <v:path arrowok="t" o:connecttype="custom" o:connectlocs="0,0;3960,0" o:connectangles="0,0"/>
                  </v:shape>
                </v:group>
                <w10:wrap anchorx="page"/>
              </v:group>
            </w:pict>
          </mc:Fallback>
        </mc:AlternateContent>
      </w:r>
    </w:p>
    <w:p w:rsidR="003F44C7" w:rsidRPr="004576FF" w:rsidRDefault="001A4E65" w:rsidP="00B9728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3F44C7" w:rsidRPr="008655A1" w:rsidRDefault="003F44C7" w:rsidP="00B9728F">
      <w:pPr>
        <w:spacing w:after="0"/>
        <w:rPr>
          <w:rFonts w:cstheme="minorHAnsi"/>
          <w:sz w:val="24"/>
          <w:szCs w:val="24"/>
        </w:rPr>
      </w:pPr>
      <w:r w:rsidRPr="008655A1">
        <w:rPr>
          <w:rFonts w:cstheme="minorHAnsi"/>
          <w:sz w:val="24"/>
          <w:szCs w:val="24"/>
        </w:rPr>
        <w:t>_______________________________</w:t>
      </w:r>
      <w:r w:rsidR="00B9728F" w:rsidRPr="008655A1">
        <w:rPr>
          <w:rFonts w:cstheme="minorHAnsi"/>
          <w:sz w:val="24"/>
          <w:szCs w:val="24"/>
        </w:rPr>
        <w:t>________</w:t>
      </w:r>
      <w:r w:rsidRPr="008655A1">
        <w:rPr>
          <w:rFonts w:cstheme="minorHAnsi"/>
          <w:sz w:val="24"/>
          <w:szCs w:val="24"/>
        </w:rPr>
        <w:tab/>
      </w:r>
      <w:r w:rsidRPr="008655A1">
        <w:rPr>
          <w:rFonts w:cstheme="minorHAnsi"/>
          <w:sz w:val="24"/>
          <w:szCs w:val="24"/>
        </w:rPr>
        <w:tab/>
      </w:r>
      <w:r w:rsidR="003F6A75" w:rsidRPr="008655A1">
        <w:rPr>
          <w:rFonts w:cstheme="minorHAnsi"/>
          <w:sz w:val="24"/>
          <w:szCs w:val="24"/>
        </w:rPr>
        <w:t>________</w:t>
      </w:r>
      <w:r w:rsidR="00E00854" w:rsidRPr="00E00854">
        <w:rPr>
          <w:rFonts w:cstheme="minorHAnsi"/>
          <w:sz w:val="24"/>
          <w:szCs w:val="24"/>
          <w:u w:val="single"/>
        </w:rPr>
        <w:t>7/30/15</w:t>
      </w:r>
      <w:r w:rsidR="003F6A75" w:rsidRPr="008655A1">
        <w:rPr>
          <w:rFonts w:cstheme="minorHAnsi"/>
          <w:sz w:val="24"/>
          <w:szCs w:val="24"/>
        </w:rPr>
        <w:t>________</w:t>
      </w:r>
      <w:r w:rsidR="00B9728F" w:rsidRPr="008655A1">
        <w:rPr>
          <w:rFonts w:cstheme="minorHAnsi"/>
          <w:sz w:val="24"/>
          <w:szCs w:val="24"/>
        </w:rPr>
        <w:t>_____</w:t>
      </w:r>
    </w:p>
    <w:p w:rsidR="003F44C7" w:rsidRPr="004576FF" w:rsidRDefault="00AA640B" w:rsidP="00B9728F">
      <w:pPr>
        <w:spacing w:after="0"/>
        <w:rPr>
          <w:rFonts w:cstheme="minorHAnsi"/>
          <w:sz w:val="24"/>
          <w:szCs w:val="24"/>
        </w:rPr>
      </w:pPr>
      <w:r w:rsidRPr="008655A1">
        <w:rPr>
          <w:rFonts w:cstheme="minorHAnsi"/>
          <w:sz w:val="24"/>
          <w:szCs w:val="24"/>
        </w:rPr>
        <w:t>Evelyn Boria-Rivera</w:t>
      </w:r>
      <w:r w:rsidR="00C65EAC" w:rsidRPr="008655A1">
        <w:rPr>
          <w:rFonts w:cstheme="minorHAnsi"/>
          <w:sz w:val="24"/>
          <w:szCs w:val="24"/>
        </w:rPr>
        <w:t xml:space="preserve">, </w:t>
      </w:r>
      <w:r w:rsidRPr="008655A1">
        <w:rPr>
          <w:rFonts w:cstheme="minorHAnsi"/>
          <w:sz w:val="24"/>
          <w:szCs w:val="24"/>
        </w:rPr>
        <w:t>C.F</w:t>
      </w:r>
      <w:r w:rsidR="005A3463" w:rsidRPr="008655A1">
        <w:rPr>
          <w:rFonts w:cstheme="minorHAnsi"/>
          <w:sz w:val="24"/>
          <w:szCs w:val="24"/>
        </w:rPr>
        <w:t>.O.</w:t>
      </w:r>
      <w:r w:rsidR="003F6A75" w:rsidRPr="008655A1">
        <w:rPr>
          <w:rFonts w:cstheme="minorHAnsi"/>
          <w:sz w:val="24"/>
          <w:szCs w:val="24"/>
        </w:rPr>
        <w:tab/>
      </w:r>
      <w:r w:rsidR="003F6A75" w:rsidRPr="008655A1">
        <w:rPr>
          <w:rFonts w:cstheme="minorHAnsi"/>
          <w:sz w:val="24"/>
          <w:szCs w:val="24"/>
        </w:rPr>
        <w:tab/>
      </w:r>
      <w:r w:rsidR="003F6A75" w:rsidRPr="008655A1">
        <w:rPr>
          <w:rFonts w:cstheme="minorHAnsi"/>
          <w:sz w:val="24"/>
          <w:szCs w:val="24"/>
        </w:rPr>
        <w:tab/>
      </w:r>
      <w:r w:rsidR="004576FF" w:rsidRPr="008655A1">
        <w:rPr>
          <w:rFonts w:cstheme="minorHAnsi"/>
          <w:sz w:val="24"/>
          <w:szCs w:val="24"/>
        </w:rPr>
        <w:tab/>
      </w:r>
      <w:r w:rsidR="005A3463" w:rsidRPr="008655A1">
        <w:rPr>
          <w:rFonts w:cstheme="minorHAnsi"/>
          <w:sz w:val="24"/>
          <w:szCs w:val="24"/>
        </w:rPr>
        <w:tab/>
      </w:r>
      <w:r w:rsidR="005A3463" w:rsidRPr="008655A1">
        <w:rPr>
          <w:rFonts w:cstheme="minorHAnsi"/>
          <w:sz w:val="24"/>
          <w:szCs w:val="24"/>
        </w:rPr>
        <w:tab/>
      </w:r>
      <w:r w:rsidR="003F6A75" w:rsidRPr="004576FF">
        <w:rPr>
          <w:rFonts w:cstheme="minorHAnsi"/>
          <w:sz w:val="24"/>
          <w:szCs w:val="24"/>
        </w:rPr>
        <w:t>Date</w:t>
      </w:r>
    </w:p>
    <w:p w:rsidR="00172AAE" w:rsidRPr="004576FF" w:rsidRDefault="003F6A75" w:rsidP="00B9728F">
      <w:pPr>
        <w:spacing w:after="0"/>
        <w:rPr>
          <w:rFonts w:cstheme="minorHAnsi"/>
          <w:sz w:val="24"/>
          <w:szCs w:val="24"/>
        </w:rPr>
      </w:pPr>
      <w:r w:rsidRPr="004576FF">
        <w:rPr>
          <w:rFonts w:cstheme="minorHAnsi"/>
          <w:sz w:val="24"/>
          <w:szCs w:val="24"/>
        </w:rPr>
        <w:t>Achieve Learning</w:t>
      </w:r>
      <w:r w:rsidR="00887B32" w:rsidRPr="004576FF">
        <w:rPr>
          <w:rFonts w:cstheme="minorHAnsi"/>
          <w:sz w:val="24"/>
          <w:szCs w:val="24"/>
        </w:rPr>
        <w:t xml:space="preserve"> and Resource Center, Inc.</w:t>
      </w:r>
    </w:p>
    <w:p w:rsidR="00EE154F" w:rsidRPr="004576FF" w:rsidRDefault="00EE154F" w:rsidP="00B9728F">
      <w:pPr>
        <w:rPr>
          <w:rFonts w:asciiTheme="minorHAnsi" w:hAnsiTheme="minorHAnsi" w:cstheme="minorHAnsi"/>
          <w:sz w:val="24"/>
          <w:szCs w:val="24"/>
        </w:rPr>
      </w:pPr>
    </w:p>
    <w:sectPr w:rsidR="00EE154F" w:rsidRPr="004576FF" w:rsidSect="004576FF">
      <w:headerReference w:type="default" r:id="rId7"/>
      <w:footerReference w:type="default" r:id="rId8"/>
      <w:pgSz w:w="12240" w:h="15840" w:code="1"/>
      <w:pgMar w:top="2016" w:right="1080" w:bottom="1152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F14" w:rsidRDefault="00E14F14" w:rsidP="00E95509">
      <w:pPr>
        <w:spacing w:after="0" w:line="240" w:lineRule="auto"/>
      </w:pPr>
      <w:r>
        <w:separator/>
      </w:r>
    </w:p>
  </w:endnote>
  <w:endnote w:type="continuationSeparator" w:id="0">
    <w:p w:rsidR="00E14F14" w:rsidRDefault="00E14F14" w:rsidP="00E9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0FF" w:rsidRDefault="006850FF" w:rsidP="00056252">
    <w:pPr>
      <w:pStyle w:val="Footer"/>
      <w:pBdr>
        <w:top w:val="single" w:sz="4" w:space="1" w:color="auto"/>
      </w:pBdr>
      <w:jc w:val="right"/>
      <w:rPr>
        <w:color w:val="8DB3E2"/>
      </w:rPr>
    </w:pPr>
    <w:r w:rsidRPr="00056252">
      <w:rPr>
        <w:color w:val="7F7F7F"/>
        <w:spacing w:val="60"/>
      </w:rPr>
      <w:t>Page</w:t>
    </w:r>
    <w:r w:rsidRPr="00056252">
      <w:rPr>
        <w:color w:val="8DB3E2"/>
      </w:rPr>
      <w:t xml:space="preserve"> | </w:t>
    </w:r>
    <w:r w:rsidR="0060181E" w:rsidRPr="00056252">
      <w:rPr>
        <w:color w:val="8DB3E2"/>
      </w:rPr>
      <w:fldChar w:fldCharType="begin"/>
    </w:r>
    <w:r w:rsidRPr="00056252">
      <w:rPr>
        <w:color w:val="8DB3E2"/>
      </w:rPr>
      <w:instrText xml:space="preserve"> PAGE   \* MERGEFORMAT </w:instrText>
    </w:r>
    <w:r w:rsidR="0060181E" w:rsidRPr="00056252">
      <w:rPr>
        <w:color w:val="8DB3E2"/>
      </w:rPr>
      <w:fldChar w:fldCharType="separate"/>
    </w:r>
    <w:r w:rsidR="00371757" w:rsidRPr="00371757">
      <w:rPr>
        <w:b/>
        <w:noProof/>
        <w:color w:val="8DB3E2"/>
      </w:rPr>
      <w:t>1</w:t>
    </w:r>
    <w:r w:rsidR="0060181E" w:rsidRPr="00056252">
      <w:rPr>
        <w:color w:val="8DB3E2"/>
      </w:rPr>
      <w:fldChar w:fldCharType="end"/>
    </w:r>
  </w:p>
  <w:p w:rsidR="006850FF" w:rsidRDefault="006850FF" w:rsidP="001270D9">
    <w:pPr>
      <w:pStyle w:val="Footer"/>
      <w:jc w:val="center"/>
      <w:rPr>
        <w:color w:val="8DB3E2"/>
      </w:rPr>
    </w:pPr>
    <w:r>
      <w:rPr>
        <w:noProof/>
        <w:color w:val="8DB3E2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2209800</wp:posOffset>
          </wp:positionH>
          <wp:positionV relativeFrom="paragraph">
            <wp:posOffset>-635</wp:posOffset>
          </wp:positionV>
          <wp:extent cx="152400" cy="152400"/>
          <wp:effectExtent l="19050" t="0" r="0" b="0"/>
          <wp:wrapNone/>
          <wp:docPr id="11" name="Picture 4" descr="C:\DOCUME~1\gks\LOCALS~1\Temp\Rar$DR01.734\hous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DOCUME~1\gks\LOCALS~1\Temp\Rar$DR01.734\house.pn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8DB3E2"/>
      </w:rPr>
      <w:t xml:space="preserve"> </w:t>
    </w:r>
    <w:r w:rsidRPr="00E95509">
      <w:rPr>
        <w:color w:val="8DB3E2"/>
      </w:rPr>
      <w:t>AchieveLearning.Org</w:t>
    </w:r>
  </w:p>
  <w:p w:rsidR="006850FF" w:rsidRPr="00E95509" w:rsidRDefault="006850FF" w:rsidP="001270D9">
    <w:pPr>
      <w:pStyle w:val="Footer"/>
      <w:jc w:val="center"/>
      <w:rPr>
        <w:color w:val="8DB3E2"/>
      </w:rPr>
    </w:pPr>
    <w:r>
      <w:rPr>
        <w:noProof/>
        <w:color w:val="8DB3E2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2390775</wp:posOffset>
          </wp:positionH>
          <wp:positionV relativeFrom="paragraph">
            <wp:posOffset>8890</wp:posOffset>
          </wp:positionV>
          <wp:extent cx="152400" cy="152400"/>
          <wp:effectExtent l="19050" t="0" r="0" b="0"/>
          <wp:wrapTopAndBottom/>
          <wp:docPr id="10" name="Picture 5" descr="C:\DOCUME~1\gks\LOCALS~1\Temp\Rar$DR97.421\telepho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DOCUME~1\gks\LOCALS~1\Temp\Rar$DR97.421\telephone.png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8DB3E2"/>
      </w:rPr>
      <w:t xml:space="preserve"> (510)</w:t>
    </w:r>
    <w:r w:rsidRPr="001270D9">
      <w:t xml:space="preserve"> </w:t>
    </w:r>
    <w:r w:rsidRPr="001270D9">
      <w:rPr>
        <w:color w:val="8DB3E2"/>
      </w:rPr>
      <w:t>903-2224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F14" w:rsidRDefault="00E14F14" w:rsidP="00E95509">
      <w:pPr>
        <w:spacing w:after="0" w:line="240" w:lineRule="auto"/>
      </w:pPr>
      <w:r>
        <w:separator/>
      </w:r>
    </w:p>
  </w:footnote>
  <w:footnote w:type="continuationSeparator" w:id="0">
    <w:p w:rsidR="00E14F14" w:rsidRDefault="00E14F14" w:rsidP="00E95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0FF" w:rsidRDefault="004B32F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5229225</wp:posOffset>
              </wp:positionH>
              <wp:positionV relativeFrom="paragraph">
                <wp:posOffset>-314325</wp:posOffset>
              </wp:positionV>
              <wp:extent cx="1609725" cy="488315"/>
              <wp:effectExtent l="0" t="0" r="0" b="0"/>
              <wp:wrapNone/>
              <wp:docPr id="6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9725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50FF" w:rsidRPr="0034482D" w:rsidRDefault="006850FF" w:rsidP="0034482D">
                          <w:pPr>
                            <w:spacing w:line="240" w:lineRule="auto"/>
                            <w:contextualSpacing/>
                            <w:rPr>
                              <w:color w:val="FFFFFF" w:themeColor="background1"/>
                            </w:rPr>
                          </w:pPr>
                          <w:r w:rsidRPr="0034482D">
                            <w:rPr>
                              <w:color w:val="FFFFFF" w:themeColor="background1"/>
                            </w:rPr>
                            <w:t>13532 Beverly Blvd.</w:t>
                          </w:r>
                        </w:p>
                        <w:p w:rsidR="006850FF" w:rsidRPr="0034482D" w:rsidRDefault="006850FF" w:rsidP="0034482D">
                          <w:pPr>
                            <w:spacing w:line="240" w:lineRule="auto"/>
                            <w:contextualSpacing/>
                            <w:rPr>
                              <w:color w:val="FFFFFF" w:themeColor="background1"/>
                            </w:rPr>
                          </w:pPr>
                          <w:r w:rsidRPr="0034482D">
                            <w:rPr>
                              <w:color w:val="FFFFFF" w:themeColor="background1"/>
                            </w:rPr>
                            <w:t>Whittier, CA 90601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411.75pt;margin-top:-24.75pt;width:126.75pt;height:38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xqatQIAALo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" filled="f" stroked="f">
              <v:textbox>
                <w:txbxContent>
                  <w:p w:rsidR="006850FF" w:rsidRPr="0034482D" w:rsidRDefault="006850FF" w:rsidP="0034482D">
                    <w:pPr>
                      <w:spacing w:line="240" w:lineRule="auto"/>
                      <w:contextualSpacing/>
                      <w:rPr>
                        <w:color w:val="FFFFFF" w:themeColor="background1"/>
                      </w:rPr>
                    </w:pPr>
                    <w:r w:rsidRPr="0034482D">
                      <w:rPr>
                        <w:color w:val="FFFFFF" w:themeColor="background1"/>
                      </w:rPr>
                      <w:t>13532 Beverly Blvd.</w:t>
                    </w:r>
                  </w:p>
                  <w:p w:rsidR="006850FF" w:rsidRPr="0034482D" w:rsidRDefault="006850FF" w:rsidP="0034482D">
                    <w:pPr>
                      <w:spacing w:line="240" w:lineRule="auto"/>
                      <w:contextualSpacing/>
                      <w:rPr>
                        <w:color w:val="FFFFFF" w:themeColor="background1"/>
                      </w:rPr>
                    </w:pPr>
                    <w:r w:rsidRPr="0034482D">
                      <w:rPr>
                        <w:color w:val="FFFFFF" w:themeColor="background1"/>
                      </w:rPr>
                      <w:t>Whittier, CA 90601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464185</wp:posOffset>
              </wp:positionH>
              <wp:positionV relativeFrom="paragraph">
                <wp:posOffset>-190500</wp:posOffset>
              </wp:positionV>
              <wp:extent cx="4517390" cy="375920"/>
              <wp:effectExtent l="0" t="0" r="0" b="0"/>
              <wp:wrapNone/>
              <wp:docPr id="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7390" cy="375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50FF" w:rsidRPr="00EE154F" w:rsidRDefault="006850FF" w:rsidP="00A85C28">
                          <w:pPr>
                            <w:rPr>
                              <w:rFonts w:ascii="Garamond" w:hAnsi="Garamond"/>
                              <w:color w:val="FFFFFF"/>
                              <w:sz w:val="36"/>
                            </w:rPr>
                          </w:pPr>
                          <w:r w:rsidRPr="00EE154F">
                            <w:rPr>
                              <w:rFonts w:ascii="Garamond" w:hAnsi="Garamond"/>
                              <w:color w:val="FFFFFF"/>
                              <w:sz w:val="36"/>
                            </w:rPr>
                            <w:t>Achieve Learning and Resource Center</w:t>
                          </w:r>
                          <w:r>
                            <w:rPr>
                              <w:rFonts w:ascii="Garamond" w:hAnsi="Garamond"/>
                              <w:color w:val="FFFFFF"/>
                              <w:sz w:val="36"/>
                            </w:rPr>
                            <w:t>, Inc.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6.55pt;margin-top:-15pt;width:355.7pt;height: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W+3uQIAAMA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" filled="f" stroked="f">
              <v:textbox>
                <w:txbxContent>
                  <w:p w:rsidR="006850FF" w:rsidRPr="00EE154F" w:rsidRDefault="006850FF" w:rsidP="00A85C28">
                    <w:pPr>
                      <w:rPr>
                        <w:rFonts w:ascii="Garamond" w:hAnsi="Garamond"/>
                        <w:color w:val="FFFFFF"/>
                        <w:sz w:val="36"/>
                      </w:rPr>
                    </w:pPr>
                    <w:r w:rsidRPr="00EE154F">
                      <w:rPr>
                        <w:rFonts w:ascii="Garamond" w:hAnsi="Garamond"/>
                        <w:color w:val="FFFFFF"/>
                        <w:sz w:val="36"/>
                      </w:rPr>
                      <w:t>Achieve Learning and Resource Center</w:t>
                    </w:r>
                    <w:r>
                      <w:rPr>
                        <w:rFonts w:ascii="Garamond" w:hAnsi="Garamond"/>
                        <w:color w:val="FFFFFF"/>
                        <w:sz w:val="36"/>
                      </w:rPr>
                      <w:t>, Inc.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-9525</wp:posOffset>
              </wp:positionH>
              <wp:positionV relativeFrom="page">
                <wp:posOffset>531495</wp:posOffset>
              </wp:positionV>
              <wp:extent cx="7781925" cy="781685"/>
              <wp:effectExtent l="9525" t="7620" r="9525" b="10795"/>
              <wp:wrapNone/>
              <wp:docPr id="4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81925" cy="781685"/>
                      </a:xfrm>
                      <a:custGeom>
                        <a:avLst/>
                        <a:gdLst>
                          <a:gd name="T0" fmla="*/ 0 w 3171"/>
                          <a:gd name="T1" fmla="*/ 423 h 423"/>
                          <a:gd name="T2" fmla="*/ 3171 w 3171"/>
                          <a:gd name="T3" fmla="*/ 57 h 42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3171" h="423">
                            <a:moveTo>
                              <a:pt x="0" y="423"/>
                            </a:moveTo>
                            <a:cubicBezTo>
                              <a:pt x="1374" y="0"/>
                              <a:pt x="2711" y="30"/>
                              <a:pt x="3171" y="57"/>
                            </a:cubicBezTo>
                          </a:path>
                        </a:pathLst>
                      </a:custGeom>
                      <a:noFill/>
                      <a:ln w="6376">
                        <a:solidFill>
                          <a:srgbClr val="FFFFFE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E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C8682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D0E85B" id="Freeform 6" o:spid="_x0000_s1026" style="position:absolute;margin-left:-.75pt;margin-top:41.85pt;width:612.75pt;height:61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171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" path="m,423c1374,,2711,30,3171,57e" filled="f" fillcolor="#fffffe" strokecolor="#fffffe" strokeweight=".17711mm">
              <v:stroke joinstyle="miter"/>
              <v:shadow color="#8c8682"/>
              <v:path arrowok="t" o:connecttype="custom" o:connectlocs="0,781685;7781925,105333" o:connectangles="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>
              <wp:simplePos x="0" y="0"/>
              <wp:positionH relativeFrom="page">
                <wp:posOffset>-9525</wp:posOffset>
              </wp:positionH>
              <wp:positionV relativeFrom="page">
                <wp:posOffset>-28575</wp:posOffset>
              </wp:positionV>
              <wp:extent cx="7781925" cy="1657350"/>
              <wp:effectExtent l="0" t="0" r="0" b="0"/>
              <wp:wrapNone/>
              <wp:docPr id="3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81925" cy="1657350"/>
                      </a:xfrm>
                      <a:custGeom>
                        <a:avLst/>
                        <a:gdLst>
                          <a:gd name="T0" fmla="*/ 0 w 3168"/>
                          <a:gd name="T1" fmla="*/ 0 h 627"/>
                          <a:gd name="T2" fmla="*/ 0 w 3168"/>
                          <a:gd name="T3" fmla="*/ 627 h 627"/>
                          <a:gd name="T4" fmla="*/ 2168 w 3168"/>
                          <a:gd name="T5" fmla="*/ 276 h 627"/>
                          <a:gd name="T6" fmla="*/ 3168 w 3168"/>
                          <a:gd name="T7" fmla="*/ 242 h 627"/>
                          <a:gd name="T8" fmla="*/ 3168 w 3168"/>
                          <a:gd name="T9" fmla="*/ 0 h 627"/>
                          <a:gd name="T10" fmla="*/ 0 w 3168"/>
                          <a:gd name="T11" fmla="*/ 0 h 62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3168" h="627">
                            <a:moveTo>
                              <a:pt x="0" y="0"/>
                            </a:moveTo>
                            <a:cubicBezTo>
                              <a:pt x="0" y="627"/>
                              <a:pt x="0" y="627"/>
                              <a:pt x="0" y="627"/>
                            </a:cubicBezTo>
                            <a:cubicBezTo>
                              <a:pt x="731" y="409"/>
                              <a:pt x="1853" y="296"/>
                              <a:pt x="2168" y="276"/>
                            </a:cubicBezTo>
                            <a:cubicBezTo>
                              <a:pt x="2610" y="249"/>
                              <a:pt x="2951" y="243"/>
                              <a:pt x="3168" y="242"/>
                            </a:cubicBezTo>
                            <a:cubicBezTo>
                              <a:pt x="3168" y="0"/>
                              <a:pt x="3168" y="0"/>
                              <a:pt x="3168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A3047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21212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C8682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A33F88" id="Freeform 2" o:spid="_x0000_s1026" style="position:absolute;margin-left:-.75pt;margin-top:-2.25pt;width:612.75pt;height:130.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16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" path="m,c,627,,627,,627,731,409,1853,296,2168,276v442,-27,783,-33,1000,-34c3168,,3168,,3168,l,xe" fillcolor="#0a3047" stroked="f" strokecolor="#212120">
              <v:shadow color="#8c8682"/>
              <v:path arrowok="t" o:connecttype="custom" o:connectlocs="0,0;0,1657350;5325509,729551;7781925,639679;7781925,0;0,0" o:connectangles="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-9525</wp:posOffset>
              </wp:positionH>
              <wp:positionV relativeFrom="page">
                <wp:posOffset>483235</wp:posOffset>
              </wp:positionV>
              <wp:extent cx="7781925" cy="787400"/>
              <wp:effectExtent l="9525" t="6985" r="9525" b="5715"/>
              <wp:wrapNone/>
              <wp:docPr id="2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81925" cy="787400"/>
                      </a:xfrm>
                      <a:custGeom>
                        <a:avLst/>
                        <a:gdLst>
                          <a:gd name="T0" fmla="*/ 0 w 3171"/>
                          <a:gd name="T1" fmla="*/ 426 h 426"/>
                          <a:gd name="T2" fmla="*/ 3171 w 3171"/>
                          <a:gd name="T3" fmla="*/ 56 h 42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3171" h="426">
                            <a:moveTo>
                              <a:pt x="0" y="426"/>
                            </a:moveTo>
                            <a:cubicBezTo>
                              <a:pt x="1377" y="0"/>
                              <a:pt x="2716" y="29"/>
                              <a:pt x="3171" y="56"/>
                            </a:cubicBezTo>
                          </a:path>
                        </a:pathLst>
                      </a:custGeom>
                      <a:noFill/>
                      <a:ln w="6376">
                        <a:solidFill>
                          <a:srgbClr val="EFB32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E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C8682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B41745" id="Freeform 3" o:spid="_x0000_s1026" style="position:absolute;margin-left:-.75pt;margin-top:38.05pt;width:612.75pt;height:6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171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" path="m,426c1377,,2716,29,3171,56e" filled="f" fillcolor="#fffffe" strokecolor="#efb32f" strokeweight=".17711mm">
              <v:stroke joinstyle="miter"/>
              <v:shadow color="#8c8682"/>
              <v:path arrowok="t" o:connecttype="custom" o:connectlocs="0,787400;7781925,103508" o:connectangles="0,0"/>
              <w10:wrap anchorx="page" anchory="page"/>
            </v:shape>
          </w:pict>
        </mc:Fallback>
      </mc:AlternateContent>
    </w:r>
    <w:r w:rsidR="006850FF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-619125</wp:posOffset>
          </wp:positionH>
          <wp:positionV relativeFrom="paragraph">
            <wp:posOffset>-304800</wp:posOffset>
          </wp:positionV>
          <wp:extent cx="1028700" cy="857250"/>
          <wp:effectExtent l="0" t="0" r="0" b="0"/>
          <wp:wrapTopAndBottom/>
          <wp:docPr id="12" name="Picture 0" descr="logo_transperant_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transperant_whit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850FF" w:rsidRDefault="004B32F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-9525</wp:posOffset>
              </wp:positionH>
              <wp:positionV relativeFrom="page">
                <wp:posOffset>631190</wp:posOffset>
              </wp:positionV>
              <wp:extent cx="7781925" cy="789305"/>
              <wp:effectExtent l="9525" t="12065" r="9525" b="8255"/>
              <wp:wrapNone/>
              <wp:docPr id="1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81925" cy="789305"/>
                      </a:xfrm>
                      <a:custGeom>
                        <a:avLst/>
                        <a:gdLst>
                          <a:gd name="T0" fmla="*/ 0 w 3171"/>
                          <a:gd name="T1" fmla="*/ 427 h 427"/>
                          <a:gd name="T2" fmla="*/ 3171 w 3171"/>
                          <a:gd name="T3" fmla="*/ 52 h 42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3171" h="427">
                            <a:moveTo>
                              <a:pt x="0" y="427"/>
                            </a:moveTo>
                            <a:cubicBezTo>
                              <a:pt x="1369" y="0"/>
                              <a:pt x="2702" y="25"/>
                              <a:pt x="3171" y="52"/>
                            </a:cubicBezTo>
                          </a:path>
                        </a:pathLst>
                      </a:custGeom>
                      <a:noFill/>
                      <a:ln w="6376">
                        <a:solidFill>
                          <a:srgbClr val="EFB32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E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C8682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658C1F" id="Freeform 4" o:spid="_x0000_s1026" style="position:absolute;margin-left:-.75pt;margin-top:49.7pt;width:612.75pt;height:62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171,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" path="m,427c1369,,2702,25,3171,52e" filled="f" fillcolor="#fffffe" strokecolor="#efb32f" strokeweight=".17711mm">
              <v:stroke joinstyle="miter"/>
              <v:shadow color="#8c8682"/>
              <v:path arrowok="t" o:connecttype="custom" o:connectlocs="0,789305;7781925,96121" o:connectangles="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C5FDE"/>
    <w:multiLevelType w:val="hybridMultilevel"/>
    <w:tmpl w:val="6AB4DB0E"/>
    <w:lvl w:ilvl="0" w:tplc="ED78DC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52A97"/>
    <w:multiLevelType w:val="hybridMultilevel"/>
    <w:tmpl w:val="A3CA2DFA"/>
    <w:lvl w:ilvl="0" w:tplc="485E9F3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250321A"/>
    <w:multiLevelType w:val="hybridMultilevel"/>
    <w:tmpl w:val="04A48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D19AF"/>
    <w:multiLevelType w:val="hybridMultilevel"/>
    <w:tmpl w:val="3E2CA0B8"/>
    <w:lvl w:ilvl="0" w:tplc="950EADD4">
      <w:start w:val="13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848E4"/>
    <w:multiLevelType w:val="multilevel"/>
    <w:tmpl w:val="ACD629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4B1"/>
    <w:rsid w:val="00033D4B"/>
    <w:rsid w:val="000444D1"/>
    <w:rsid w:val="00044CB9"/>
    <w:rsid w:val="00056252"/>
    <w:rsid w:val="00091D7C"/>
    <w:rsid w:val="00093888"/>
    <w:rsid w:val="000A76E3"/>
    <w:rsid w:val="000B04BA"/>
    <w:rsid w:val="000C3939"/>
    <w:rsid w:val="000E27CB"/>
    <w:rsid w:val="000E6BB3"/>
    <w:rsid w:val="000F24AD"/>
    <w:rsid w:val="0011103A"/>
    <w:rsid w:val="00111ACF"/>
    <w:rsid w:val="00122E03"/>
    <w:rsid w:val="00124FBC"/>
    <w:rsid w:val="001270D9"/>
    <w:rsid w:val="001278E9"/>
    <w:rsid w:val="001638BE"/>
    <w:rsid w:val="00172AAE"/>
    <w:rsid w:val="00175577"/>
    <w:rsid w:val="00194DE3"/>
    <w:rsid w:val="001A45D0"/>
    <w:rsid w:val="001A4E65"/>
    <w:rsid w:val="001A694F"/>
    <w:rsid w:val="001D466A"/>
    <w:rsid w:val="0022524F"/>
    <w:rsid w:val="00227B26"/>
    <w:rsid w:val="00243CF6"/>
    <w:rsid w:val="00277FD1"/>
    <w:rsid w:val="00281B4C"/>
    <w:rsid w:val="00282E90"/>
    <w:rsid w:val="002A5622"/>
    <w:rsid w:val="002A70C5"/>
    <w:rsid w:val="002C1A66"/>
    <w:rsid w:val="002C1B1C"/>
    <w:rsid w:val="002E5AC0"/>
    <w:rsid w:val="002E5BD8"/>
    <w:rsid w:val="002E66E6"/>
    <w:rsid w:val="002F2600"/>
    <w:rsid w:val="00305E05"/>
    <w:rsid w:val="00331787"/>
    <w:rsid w:val="0034482D"/>
    <w:rsid w:val="00371757"/>
    <w:rsid w:val="003B64A4"/>
    <w:rsid w:val="003C60CF"/>
    <w:rsid w:val="003F44C7"/>
    <w:rsid w:val="003F6A75"/>
    <w:rsid w:val="003F6D00"/>
    <w:rsid w:val="00431FCC"/>
    <w:rsid w:val="004576FF"/>
    <w:rsid w:val="0046271C"/>
    <w:rsid w:val="00470551"/>
    <w:rsid w:val="00485294"/>
    <w:rsid w:val="004B32FB"/>
    <w:rsid w:val="004E2E20"/>
    <w:rsid w:val="0052171C"/>
    <w:rsid w:val="00527A45"/>
    <w:rsid w:val="005450A8"/>
    <w:rsid w:val="005A3463"/>
    <w:rsid w:val="00600DF7"/>
    <w:rsid w:val="0060181E"/>
    <w:rsid w:val="0060720A"/>
    <w:rsid w:val="0061487E"/>
    <w:rsid w:val="00645E9E"/>
    <w:rsid w:val="006850FF"/>
    <w:rsid w:val="006A32E6"/>
    <w:rsid w:val="006D6E09"/>
    <w:rsid w:val="00710325"/>
    <w:rsid w:val="0071129F"/>
    <w:rsid w:val="00771534"/>
    <w:rsid w:val="00775AC2"/>
    <w:rsid w:val="007B353A"/>
    <w:rsid w:val="007C7D78"/>
    <w:rsid w:val="007E23C1"/>
    <w:rsid w:val="00825F11"/>
    <w:rsid w:val="00860D2E"/>
    <w:rsid w:val="008655A1"/>
    <w:rsid w:val="00865EB2"/>
    <w:rsid w:val="00880A93"/>
    <w:rsid w:val="00887B32"/>
    <w:rsid w:val="008A45BA"/>
    <w:rsid w:val="008E227D"/>
    <w:rsid w:val="008E2D24"/>
    <w:rsid w:val="00926980"/>
    <w:rsid w:val="0094104E"/>
    <w:rsid w:val="00957239"/>
    <w:rsid w:val="00961496"/>
    <w:rsid w:val="00961BA2"/>
    <w:rsid w:val="009703E2"/>
    <w:rsid w:val="00972B74"/>
    <w:rsid w:val="009741A0"/>
    <w:rsid w:val="00991520"/>
    <w:rsid w:val="009F33AF"/>
    <w:rsid w:val="00A04CBB"/>
    <w:rsid w:val="00A14D82"/>
    <w:rsid w:val="00A406CE"/>
    <w:rsid w:val="00A42BA7"/>
    <w:rsid w:val="00A44F25"/>
    <w:rsid w:val="00A5137F"/>
    <w:rsid w:val="00A76E7C"/>
    <w:rsid w:val="00A85C28"/>
    <w:rsid w:val="00A90604"/>
    <w:rsid w:val="00AA020B"/>
    <w:rsid w:val="00AA1064"/>
    <w:rsid w:val="00AA640B"/>
    <w:rsid w:val="00AA780B"/>
    <w:rsid w:val="00AB2540"/>
    <w:rsid w:val="00AC3614"/>
    <w:rsid w:val="00AE139F"/>
    <w:rsid w:val="00AF47E4"/>
    <w:rsid w:val="00B2682C"/>
    <w:rsid w:val="00B363EF"/>
    <w:rsid w:val="00B421CF"/>
    <w:rsid w:val="00B648E5"/>
    <w:rsid w:val="00B77BE0"/>
    <w:rsid w:val="00B90A0C"/>
    <w:rsid w:val="00B9728F"/>
    <w:rsid w:val="00BC3581"/>
    <w:rsid w:val="00BD1642"/>
    <w:rsid w:val="00BE087C"/>
    <w:rsid w:val="00C028CA"/>
    <w:rsid w:val="00C23D09"/>
    <w:rsid w:val="00C548CC"/>
    <w:rsid w:val="00C564B1"/>
    <w:rsid w:val="00C65EAC"/>
    <w:rsid w:val="00CA4BC4"/>
    <w:rsid w:val="00D06B37"/>
    <w:rsid w:val="00D20F0C"/>
    <w:rsid w:val="00D84843"/>
    <w:rsid w:val="00DA7D36"/>
    <w:rsid w:val="00DF5B85"/>
    <w:rsid w:val="00E00854"/>
    <w:rsid w:val="00E14F14"/>
    <w:rsid w:val="00E5798D"/>
    <w:rsid w:val="00E95509"/>
    <w:rsid w:val="00EA031C"/>
    <w:rsid w:val="00EC7A12"/>
    <w:rsid w:val="00ED0F46"/>
    <w:rsid w:val="00ED5B83"/>
    <w:rsid w:val="00EE154F"/>
    <w:rsid w:val="00EE31C1"/>
    <w:rsid w:val="00F24BF5"/>
    <w:rsid w:val="00F26B96"/>
    <w:rsid w:val="00F52B94"/>
    <w:rsid w:val="00FA1A74"/>
    <w:rsid w:val="00FE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20A847-A0BD-422C-84D0-DA6D3BD2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E0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509"/>
  </w:style>
  <w:style w:type="paragraph" w:styleId="Footer">
    <w:name w:val="footer"/>
    <w:basedOn w:val="Normal"/>
    <w:link w:val="FooterChar"/>
    <w:uiPriority w:val="99"/>
    <w:unhideWhenUsed/>
    <w:rsid w:val="00E95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509"/>
  </w:style>
  <w:style w:type="paragraph" w:styleId="BalloonText">
    <w:name w:val="Balloon Text"/>
    <w:basedOn w:val="Normal"/>
    <w:link w:val="BalloonTextChar"/>
    <w:uiPriority w:val="99"/>
    <w:semiHidden/>
    <w:unhideWhenUsed/>
    <w:rsid w:val="00E9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50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270D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270D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fst">
    <w:name w:val="fst"/>
    <w:basedOn w:val="Normal"/>
    <w:rsid w:val="00A85C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5C2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85C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85C28"/>
    <w:rPr>
      <w:i/>
      <w:iCs/>
    </w:rPr>
  </w:style>
  <w:style w:type="character" w:customStyle="1" w:styleId="apple-style-span">
    <w:name w:val="apple-style-span"/>
    <w:basedOn w:val="DefaultParagraphFont"/>
    <w:rsid w:val="00C028CA"/>
  </w:style>
  <w:style w:type="paragraph" w:styleId="ListParagraph">
    <w:name w:val="List Paragraph"/>
    <w:basedOn w:val="Normal"/>
    <w:uiPriority w:val="34"/>
    <w:qFormat/>
    <w:rsid w:val="00B64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holas\Desktop\ALRC\ALRC%20general\ALRC%20stationery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LetterHead.dotx</Template>
  <TotalTime>327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</dc:creator>
  <cp:lastModifiedBy>Evelyn Boria Rivera</cp:lastModifiedBy>
  <cp:revision>6</cp:revision>
  <cp:lastPrinted>2011-03-04T16:43:00Z</cp:lastPrinted>
  <dcterms:created xsi:type="dcterms:W3CDTF">2015-07-29T20:17:00Z</dcterms:created>
  <dcterms:modified xsi:type="dcterms:W3CDTF">2015-07-31T18:01:00Z</dcterms:modified>
</cp:coreProperties>
</file>